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DA6036" w14:textId="77777777" w:rsidR="00F411B6" w:rsidRDefault="00F411B6" w:rsidP="00144B74">
      <w:pPr>
        <w:jc w:val="center"/>
        <w:rPr>
          <w:b/>
          <w:sz w:val="24"/>
          <w:szCs w:val="24"/>
          <w:u w:val="single"/>
        </w:rPr>
      </w:pPr>
    </w:p>
    <w:p w14:paraId="51A20A26" w14:textId="0B5E7C7C" w:rsidR="00EA7F7D" w:rsidRPr="00F411B6" w:rsidRDefault="00144B74" w:rsidP="00144B74">
      <w:pPr>
        <w:jc w:val="center"/>
        <w:rPr>
          <w:b/>
          <w:sz w:val="28"/>
          <w:szCs w:val="24"/>
        </w:rPr>
      </w:pPr>
      <w:r w:rsidRPr="00F411B6">
        <w:rPr>
          <w:b/>
          <w:sz w:val="28"/>
          <w:szCs w:val="24"/>
        </w:rPr>
        <w:t>AANVRAAG EXTRA VERLOF SBO DE WINDROOS</w:t>
      </w:r>
    </w:p>
    <w:p w14:paraId="51A20A27" w14:textId="13146D32" w:rsidR="00EA7F7D" w:rsidRDefault="00EA7F7D" w:rsidP="00172C55"/>
    <w:p w14:paraId="11ADD7D5" w14:textId="3FE0B29A" w:rsidR="00144B74" w:rsidRPr="00736923" w:rsidRDefault="00144B74" w:rsidP="00172C55">
      <w:pPr>
        <w:rPr>
          <w:sz w:val="22"/>
          <w:szCs w:val="22"/>
        </w:rPr>
      </w:pPr>
      <w:r w:rsidRPr="00736923">
        <w:rPr>
          <w:sz w:val="22"/>
          <w:szCs w:val="22"/>
        </w:rPr>
        <w:t xml:space="preserve">In het </w:t>
      </w:r>
      <w:proofErr w:type="gramStart"/>
      <w:r w:rsidRPr="00736923">
        <w:rPr>
          <w:sz w:val="22"/>
          <w:szCs w:val="22"/>
        </w:rPr>
        <w:t>belang  van</w:t>
      </w:r>
      <w:proofErr w:type="gramEnd"/>
      <w:r w:rsidRPr="00736923">
        <w:rPr>
          <w:sz w:val="22"/>
          <w:szCs w:val="22"/>
        </w:rPr>
        <w:t xml:space="preserve"> uw kind(eren) zijn de volgende richtlijnen van overheidswege opgesteld. Schoolverzuim (geoorloofd of ongeoorloofd) moet zoveel mogelijk worden voorkomen. Voor advies kunt u bij de directeur terecht, ook in geval van twijfel.</w:t>
      </w:r>
    </w:p>
    <w:p w14:paraId="2A308DAC" w14:textId="55E085FB" w:rsidR="00144B74" w:rsidRPr="00F411B6" w:rsidRDefault="00144B74" w:rsidP="00172C55">
      <w:pPr>
        <w:rPr>
          <w:sz w:val="16"/>
          <w:szCs w:val="16"/>
        </w:rPr>
      </w:pPr>
    </w:p>
    <w:p w14:paraId="157A42AE" w14:textId="77777777" w:rsidR="00144B74" w:rsidRPr="00736923" w:rsidRDefault="00144B74" w:rsidP="00144B74">
      <w:pPr>
        <w:rPr>
          <w:sz w:val="22"/>
          <w:szCs w:val="22"/>
        </w:rPr>
      </w:pPr>
      <w:r w:rsidRPr="00736923">
        <w:rPr>
          <w:sz w:val="22"/>
          <w:szCs w:val="22"/>
        </w:rPr>
        <w:t>Richtlijnen verlof leerplichtige kinderen buiten de schoolvakanties (wettelijk)</w:t>
      </w:r>
    </w:p>
    <w:p w14:paraId="196CB9B0" w14:textId="77777777" w:rsidR="00144B74" w:rsidRPr="00F411B6" w:rsidRDefault="00144B74" w:rsidP="00144B74">
      <w:pPr>
        <w:rPr>
          <w:sz w:val="16"/>
          <w:szCs w:val="16"/>
        </w:rPr>
      </w:pPr>
    </w:p>
    <w:p w14:paraId="5D1B6BDC" w14:textId="77777777" w:rsidR="00144B74" w:rsidRPr="00736923" w:rsidRDefault="00144B74" w:rsidP="00144B74">
      <w:pPr>
        <w:rPr>
          <w:sz w:val="22"/>
          <w:szCs w:val="22"/>
        </w:rPr>
      </w:pPr>
      <w:r w:rsidRPr="00F411B6">
        <w:rPr>
          <w:b/>
          <w:sz w:val="22"/>
          <w:szCs w:val="22"/>
        </w:rPr>
        <w:t>1. GEWICHTIGE OMSTANDIGHEDEN</w:t>
      </w:r>
      <w:r w:rsidRPr="00144B74">
        <w:rPr>
          <w:szCs w:val="18"/>
        </w:rPr>
        <w:t xml:space="preserve"> </w:t>
      </w:r>
      <w:r w:rsidRPr="00736923">
        <w:rPr>
          <w:sz w:val="22"/>
          <w:szCs w:val="22"/>
        </w:rPr>
        <w:t>(maximaal 10 schooldagen per jaar)</w:t>
      </w:r>
    </w:p>
    <w:p w14:paraId="165C8847" w14:textId="77777777" w:rsidR="00144B74" w:rsidRPr="00736923" w:rsidRDefault="00144B74" w:rsidP="00144B74">
      <w:pPr>
        <w:pStyle w:val="Lijstalinea"/>
        <w:numPr>
          <w:ilvl w:val="0"/>
          <w:numId w:val="12"/>
        </w:numPr>
        <w:rPr>
          <w:sz w:val="22"/>
          <w:szCs w:val="22"/>
        </w:rPr>
      </w:pPr>
      <w:proofErr w:type="gramStart"/>
      <w:r w:rsidRPr="00736923">
        <w:rPr>
          <w:sz w:val="22"/>
          <w:szCs w:val="22"/>
        </w:rPr>
        <w:t>als</w:t>
      </w:r>
      <w:proofErr w:type="gramEnd"/>
      <w:r w:rsidRPr="00736923">
        <w:rPr>
          <w:sz w:val="22"/>
          <w:szCs w:val="22"/>
        </w:rPr>
        <w:t xml:space="preserve"> er aan een wettelijke verplichting moet worden voldaan</w:t>
      </w:r>
    </w:p>
    <w:p w14:paraId="33EDEC4F" w14:textId="77777777" w:rsidR="00144B74" w:rsidRPr="00736923" w:rsidRDefault="00144B74" w:rsidP="00144B74">
      <w:pPr>
        <w:pStyle w:val="Lijstalinea"/>
        <w:numPr>
          <w:ilvl w:val="0"/>
          <w:numId w:val="12"/>
        </w:numPr>
        <w:rPr>
          <w:sz w:val="22"/>
          <w:szCs w:val="22"/>
        </w:rPr>
      </w:pPr>
      <w:proofErr w:type="gramStart"/>
      <w:r w:rsidRPr="00736923">
        <w:rPr>
          <w:sz w:val="22"/>
          <w:szCs w:val="22"/>
        </w:rPr>
        <w:t>bij</w:t>
      </w:r>
      <w:proofErr w:type="gramEnd"/>
      <w:r w:rsidRPr="00736923">
        <w:rPr>
          <w:sz w:val="22"/>
          <w:szCs w:val="22"/>
        </w:rPr>
        <w:t xml:space="preserve"> verhuizing (max. 1 dag)</w:t>
      </w:r>
    </w:p>
    <w:p w14:paraId="388A6092" w14:textId="77777777" w:rsidR="00144B74" w:rsidRPr="00736923" w:rsidRDefault="00144B74" w:rsidP="00144B74">
      <w:pPr>
        <w:pStyle w:val="Lijstalinea"/>
        <w:numPr>
          <w:ilvl w:val="0"/>
          <w:numId w:val="12"/>
        </w:numPr>
        <w:rPr>
          <w:sz w:val="22"/>
          <w:szCs w:val="22"/>
        </w:rPr>
      </w:pPr>
      <w:proofErr w:type="gramStart"/>
      <w:r w:rsidRPr="00736923">
        <w:rPr>
          <w:sz w:val="22"/>
          <w:szCs w:val="22"/>
        </w:rPr>
        <w:t>bij</w:t>
      </w:r>
      <w:proofErr w:type="gramEnd"/>
      <w:r w:rsidRPr="00736923">
        <w:rPr>
          <w:sz w:val="22"/>
          <w:szCs w:val="22"/>
        </w:rPr>
        <w:t xml:space="preserve"> gezinsuitbreiding (max. 1 dag)</w:t>
      </w:r>
    </w:p>
    <w:p w14:paraId="493A5DB5" w14:textId="77777777" w:rsidR="00144B74" w:rsidRPr="00736923" w:rsidRDefault="00144B74" w:rsidP="00144B74">
      <w:pPr>
        <w:pStyle w:val="Lijstalinea"/>
        <w:numPr>
          <w:ilvl w:val="0"/>
          <w:numId w:val="12"/>
        </w:numPr>
        <w:rPr>
          <w:sz w:val="22"/>
          <w:szCs w:val="22"/>
        </w:rPr>
      </w:pPr>
      <w:proofErr w:type="gramStart"/>
      <w:r w:rsidRPr="00736923">
        <w:rPr>
          <w:sz w:val="22"/>
          <w:szCs w:val="22"/>
        </w:rPr>
        <w:t>bij</w:t>
      </w:r>
      <w:proofErr w:type="gramEnd"/>
      <w:r w:rsidRPr="00736923">
        <w:rPr>
          <w:sz w:val="22"/>
          <w:szCs w:val="22"/>
        </w:rPr>
        <w:t xml:space="preserve"> huwelijk van familieleden (1 of 2 dagen, afhankelijk van de situatie)</w:t>
      </w:r>
    </w:p>
    <w:p w14:paraId="39BE543B" w14:textId="77777777" w:rsidR="00144B74" w:rsidRPr="00736923" w:rsidRDefault="00144B74" w:rsidP="00144B74">
      <w:pPr>
        <w:pStyle w:val="Lijstalinea"/>
        <w:numPr>
          <w:ilvl w:val="0"/>
          <w:numId w:val="12"/>
        </w:numPr>
        <w:rPr>
          <w:sz w:val="22"/>
          <w:szCs w:val="22"/>
        </w:rPr>
      </w:pPr>
      <w:proofErr w:type="gramStart"/>
      <w:r w:rsidRPr="00736923">
        <w:rPr>
          <w:sz w:val="22"/>
          <w:szCs w:val="22"/>
        </w:rPr>
        <w:t>bij</w:t>
      </w:r>
      <w:proofErr w:type="gramEnd"/>
      <w:r w:rsidRPr="00736923">
        <w:rPr>
          <w:sz w:val="22"/>
          <w:szCs w:val="22"/>
        </w:rPr>
        <w:t xml:space="preserve"> ernstige ziekte van familie (duur in overleg met de directeur)</w:t>
      </w:r>
    </w:p>
    <w:p w14:paraId="39B8D073" w14:textId="77777777" w:rsidR="00643117" w:rsidRPr="00736923" w:rsidRDefault="00643117" w:rsidP="00144B74">
      <w:pPr>
        <w:pStyle w:val="Lijstalinea"/>
        <w:numPr>
          <w:ilvl w:val="0"/>
          <w:numId w:val="12"/>
        </w:numPr>
        <w:rPr>
          <w:sz w:val="22"/>
          <w:szCs w:val="22"/>
        </w:rPr>
      </w:pPr>
      <w:proofErr w:type="gramStart"/>
      <w:r w:rsidRPr="00736923">
        <w:rPr>
          <w:sz w:val="22"/>
          <w:szCs w:val="22"/>
        </w:rPr>
        <w:t>bij</w:t>
      </w:r>
      <w:proofErr w:type="gramEnd"/>
      <w:r w:rsidRPr="00736923">
        <w:rPr>
          <w:sz w:val="22"/>
          <w:szCs w:val="22"/>
        </w:rPr>
        <w:t xml:space="preserve"> overlijden van familie (1,2,3 of 4 dagen, afhankelijk van de situatie</w:t>
      </w:r>
    </w:p>
    <w:p w14:paraId="1C70F22E" w14:textId="77777777" w:rsidR="00643117" w:rsidRPr="00736923" w:rsidRDefault="00643117" w:rsidP="00144B74">
      <w:pPr>
        <w:pStyle w:val="Lijstalinea"/>
        <w:numPr>
          <w:ilvl w:val="0"/>
          <w:numId w:val="12"/>
        </w:numPr>
        <w:rPr>
          <w:sz w:val="22"/>
          <w:szCs w:val="22"/>
        </w:rPr>
      </w:pPr>
      <w:proofErr w:type="gramStart"/>
      <w:r w:rsidRPr="00736923">
        <w:rPr>
          <w:sz w:val="22"/>
          <w:szCs w:val="22"/>
        </w:rPr>
        <w:t>bij</w:t>
      </w:r>
      <w:proofErr w:type="gramEnd"/>
      <w:r w:rsidRPr="00736923">
        <w:rPr>
          <w:sz w:val="22"/>
          <w:szCs w:val="22"/>
        </w:rPr>
        <w:t xml:space="preserve"> 25-, 40-, 50-jarig ambtsjubileum of 12</w:t>
      </w:r>
      <w:r w:rsidRPr="00736923">
        <w:rPr>
          <w:rFonts w:ascii="Arial" w:hAnsi="Arial" w:cs="Arial"/>
          <w:sz w:val="22"/>
          <w:szCs w:val="22"/>
        </w:rPr>
        <w:t>½-25-, 40-, 50- of 60-jarig huwelijksjubileum van ouders of grootouders voor 1 dag.</w:t>
      </w:r>
    </w:p>
    <w:p w14:paraId="6C09E269" w14:textId="0C69DB2E" w:rsidR="00643117" w:rsidRPr="00736923" w:rsidRDefault="00643117" w:rsidP="00144B74">
      <w:pPr>
        <w:pStyle w:val="Lijstalinea"/>
        <w:numPr>
          <w:ilvl w:val="0"/>
          <w:numId w:val="12"/>
        </w:numPr>
        <w:rPr>
          <w:sz w:val="22"/>
          <w:szCs w:val="22"/>
        </w:rPr>
      </w:pPr>
      <w:proofErr w:type="gramStart"/>
      <w:r w:rsidRPr="00736923">
        <w:rPr>
          <w:rFonts w:ascii="Arial" w:hAnsi="Arial" w:cs="Arial"/>
          <w:sz w:val="22"/>
          <w:szCs w:val="22"/>
        </w:rPr>
        <w:t>wegens</w:t>
      </w:r>
      <w:proofErr w:type="gramEnd"/>
      <w:r w:rsidRPr="00736923">
        <w:rPr>
          <w:rFonts w:ascii="Arial" w:hAnsi="Arial" w:cs="Arial"/>
          <w:sz w:val="22"/>
          <w:szCs w:val="22"/>
        </w:rPr>
        <w:t xml:space="preserve"> vervulling van plichten voortvloeiend uit de aangehangen godsdienst of levensovertuiging</w:t>
      </w:r>
    </w:p>
    <w:p w14:paraId="7E8781C4" w14:textId="77777777" w:rsidR="00643117" w:rsidRPr="00736923" w:rsidRDefault="00643117" w:rsidP="00144B74">
      <w:pPr>
        <w:pStyle w:val="Lijstalinea"/>
        <w:numPr>
          <w:ilvl w:val="0"/>
          <w:numId w:val="12"/>
        </w:numPr>
        <w:rPr>
          <w:sz w:val="22"/>
          <w:szCs w:val="22"/>
        </w:rPr>
      </w:pPr>
      <w:proofErr w:type="gramStart"/>
      <w:r w:rsidRPr="00736923">
        <w:rPr>
          <w:rFonts w:ascii="Arial" w:hAnsi="Arial" w:cs="Arial"/>
          <w:sz w:val="22"/>
          <w:szCs w:val="22"/>
        </w:rPr>
        <w:t>bij</w:t>
      </w:r>
      <w:proofErr w:type="gramEnd"/>
      <w:r w:rsidRPr="00736923">
        <w:rPr>
          <w:rFonts w:ascii="Arial" w:hAnsi="Arial" w:cs="Arial"/>
          <w:sz w:val="22"/>
          <w:szCs w:val="22"/>
        </w:rPr>
        <w:t xml:space="preserve"> andere gewichtige omstandigheden (in overleg met de directeur)</w:t>
      </w:r>
    </w:p>
    <w:p w14:paraId="6614D23A" w14:textId="77777777" w:rsidR="00643117" w:rsidRPr="00F411B6" w:rsidRDefault="00643117" w:rsidP="00643117">
      <w:pPr>
        <w:rPr>
          <w:sz w:val="16"/>
          <w:szCs w:val="16"/>
        </w:rPr>
      </w:pPr>
    </w:p>
    <w:p w14:paraId="7715F250" w14:textId="77777777" w:rsidR="00643117" w:rsidRPr="00736923" w:rsidRDefault="00643117" w:rsidP="00643117">
      <w:pPr>
        <w:rPr>
          <w:sz w:val="22"/>
          <w:szCs w:val="22"/>
        </w:rPr>
      </w:pPr>
      <w:r w:rsidRPr="00736923">
        <w:rPr>
          <w:sz w:val="22"/>
          <w:szCs w:val="22"/>
        </w:rPr>
        <w:t>Niet aangemerkt als bijzondere reden, bijvoorbeeld: extra vakantie wegens wintersport, extra weekend, langdurig bezoek aan familie in land van herkomst, deelname van leerlingen aan evenementen enz..</w:t>
      </w:r>
      <w:r w:rsidRPr="00736923">
        <w:rPr>
          <w:sz w:val="22"/>
          <w:szCs w:val="22"/>
        </w:rPr>
        <w:br/>
        <w:t>Bij verlof voor meer dan 10 schooldagen moet verlof via het formulier van school rechtstreeks bij de leerplichtambtenaar van de gemeente worden aangevraagd.</w:t>
      </w:r>
    </w:p>
    <w:p w14:paraId="6B7583D3" w14:textId="77777777" w:rsidR="00643117" w:rsidRDefault="00643117" w:rsidP="00643117">
      <w:pPr>
        <w:rPr>
          <w:szCs w:val="18"/>
        </w:rPr>
      </w:pPr>
    </w:p>
    <w:p w14:paraId="7C1CE126" w14:textId="745E80F6" w:rsidR="00643117" w:rsidRPr="00F411B6" w:rsidRDefault="00643117" w:rsidP="00643117">
      <w:pPr>
        <w:rPr>
          <w:b/>
          <w:sz w:val="22"/>
          <w:szCs w:val="22"/>
        </w:rPr>
      </w:pPr>
      <w:r w:rsidRPr="00F411B6">
        <w:rPr>
          <w:b/>
          <w:sz w:val="22"/>
          <w:szCs w:val="22"/>
        </w:rPr>
        <w:t>2. EXTRA VAKANTIEVERLOF</w:t>
      </w:r>
    </w:p>
    <w:p w14:paraId="584A5149" w14:textId="17BDFFE2" w:rsidR="00643117" w:rsidRPr="00736923" w:rsidRDefault="00643117" w:rsidP="00643117">
      <w:pPr>
        <w:rPr>
          <w:sz w:val="22"/>
          <w:szCs w:val="22"/>
        </w:rPr>
      </w:pPr>
      <w:r w:rsidRPr="00736923">
        <w:rPr>
          <w:sz w:val="22"/>
          <w:szCs w:val="22"/>
        </w:rPr>
        <w:t xml:space="preserve">Extra vakantieverlof is alleen mogelijk </w:t>
      </w:r>
      <w:r w:rsidR="007A4665" w:rsidRPr="00736923">
        <w:rPr>
          <w:sz w:val="22"/>
          <w:szCs w:val="22"/>
        </w:rPr>
        <w:t>i.v.m. de “aard van het beroep” van een van de ouder(s</w:t>
      </w:r>
      <w:proofErr w:type="gramStart"/>
      <w:r w:rsidR="007A4665" w:rsidRPr="00736923">
        <w:rPr>
          <w:sz w:val="22"/>
          <w:szCs w:val="22"/>
        </w:rPr>
        <w:t>) /</w:t>
      </w:r>
      <w:proofErr w:type="gramEnd"/>
      <w:r w:rsidR="007A4665" w:rsidRPr="00736923">
        <w:rPr>
          <w:sz w:val="22"/>
          <w:szCs w:val="22"/>
        </w:rPr>
        <w:t xml:space="preserve"> verzorger(s).</w:t>
      </w:r>
      <w:r w:rsidR="007A4665" w:rsidRPr="00736923">
        <w:rPr>
          <w:sz w:val="22"/>
          <w:szCs w:val="22"/>
        </w:rPr>
        <w:br/>
        <w:t>Onder “aard van het beroep” verstaan we een beroep dat volledig afhankelijk is van de schoolvakanties (bijv. een campinghouder). Een ouder/verzorger met een willekeurig beroep die in de schoolvakantie bij zijn werkgever om organisatorische redenen niet kan worden gemist, kan geen verlof wegens “aard van het beroep” worden gegeven.</w:t>
      </w:r>
    </w:p>
    <w:p w14:paraId="6F0E3300" w14:textId="0EC78628" w:rsidR="007A4665" w:rsidRPr="00F411B6" w:rsidRDefault="007A4665" w:rsidP="00643117">
      <w:pPr>
        <w:rPr>
          <w:sz w:val="16"/>
          <w:szCs w:val="16"/>
        </w:rPr>
      </w:pPr>
    </w:p>
    <w:p w14:paraId="17726973" w14:textId="6FDFE90A" w:rsidR="007A4665" w:rsidRPr="00736923" w:rsidRDefault="007A4665" w:rsidP="00643117">
      <w:pPr>
        <w:rPr>
          <w:sz w:val="22"/>
          <w:szCs w:val="22"/>
        </w:rPr>
      </w:pPr>
      <w:r w:rsidRPr="00736923">
        <w:rPr>
          <w:sz w:val="22"/>
          <w:szCs w:val="22"/>
        </w:rPr>
        <w:t>Een aanvraag voor extra vakantieverlof dient vergezeld te gaan met een werkgeversverklaring waaruit blijkt dat geen verlof binnen de officiële schoolvakantie mogelijk is.</w:t>
      </w:r>
    </w:p>
    <w:p w14:paraId="7BFC1ED6" w14:textId="7EC20577" w:rsidR="007A4665" w:rsidRPr="00736923" w:rsidRDefault="007A4665" w:rsidP="00643117">
      <w:pPr>
        <w:rPr>
          <w:sz w:val="22"/>
          <w:szCs w:val="22"/>
        </w:rPr>
      </w:pPr>
      <w:r w:rsidRPr="00736923">
        <w:rPr>
          <w:sz w:val="22"/>
          <w:szCs w:val="22"/>
        </w:rPr>
        <w:t>Dit verlof mag:</w:t>
      </w:r>
    </w:p>
    <w:p w14:paraId="7458ADC6" w14:textId="6BFA5524" w:rsidR="007A4665" w:rsidRPr="00736923" w:rsidRDefault="007A4665" w:rsidP="007A4665">
      <w:pPr>
        <w:pStyle w:val="Lijstalinea"/>
        <w:numPr>
          <w:ilvl w:val="0"/>
          <w:numId w:val="13"/>
        </w:numPr>
        <w:rPr>
          <w:sz w:val="22"/>
          <w:szCs w:val="22"/>
        </w:rPr>
      </w:pPr>
      <w:proofErr w:type="gramStart"/>
      <w:r w:rsidRPr="00736923">
        <w:rPr>
          <w:sz w:val="22"/>
          <w:szCs w:val="22"/>
        </w:rPr>
        <w:t>één</w:t>
      </w:r>
      <w:proofErr w:type="gramEnd"/>
      <w:r w:rsidRPr="00736923">
        <w:rPr>
          <w:sz w:val="22"/>
          <w:szCs w:val="22"/>
        </w:rPr>
        <w:t xml:space="preserve"> keer per jaar worden verleend</w:t>
      </w:r>
    </w:p>
    <w:p w14:paraId="7DA13558" w14:textId="6B169FBD" w:rsidR="007A4665" w:rsidRPr="00736923" w:rsidRDefault="007A4665" w:rsidP="007A4665">
      <w:pPr>
        <w:pStyle w:val="Lijstalinea"/>
        <w:numPr>
          <w:ilvl w:val="0"/>
          <w:numId w:val="13"/>
        </w:numPr>
        <w:rPr>
          <w:sz w:val="22"/>
          <w:szCs w:val="22"/>
        </w:rPr>
      </w:pPr>
      <w:proofErr w:type="gramStart"/>
      <w:r w:rsidRPr="00736923">
        <w:rPr>
          <w:sz w:val="22"/>
          <w:szCs w:val="22"/>
        </w:rPr>
        <w:t>niet</w:t>
      </w:r>
      <w:proofErr w:type="gramEnd"/>
      <w:r w:rsidRPr="00736923">
        <w:rPr>
          <w:sz w:val="22"/>
          <w:szCs w:val="22"/>
        </w:rPr>
        <w:t xml:space="preserve"> langer duren dan 10 schooldagen</w:t>
      </w:r>
    </w:p>
    <w:p w14:paraId="5DFB1902" w14:textId="30BD3E68" w:rsidR="007A4665" w:rsidRPr="00736923" w:rsidRDefault="007A4665" w:rsidP="007A4665">
      <w:pPr>
        <w:pStyle w:val="Lijstalinea"/>
        <w:numPr>
          <w:ilvl w:val="0"/>
          <w:numId w:val="13"/>
        </w:numPr>
        <w:rPr>
          <w:sz w:val="22"/>
          <w:szCs w:val="22"/>
        </w:rPr>
      </w:pPr>
      <w:proofErr w:type="gramStart"/>
      <w:r w:rsidRPr="00736923">
        <w:rPr>
          <w:sz w:val="22"/>
          <w:szCs w:val="22"/>
        </w:rPr>
        <w:t>niet</w:t>
      </w:r>
      <w:proofErr w:type="gramEnd"/>
      <w:r w:rsidRPr="00736923">
        <w:rPr>
          <w:sz w:val="22"/>
          <w:szCs w:val="22"/>
        </w:rPr>
        <w:t xml:space="preserve"> plaatsvinden in de eerste twee lesweken van het schooljaar.</w:t>
      </w:r>
    </w:p>
    <w:p w14:paraId="670FD720" w14:textId="2242E3F3" w:rsidR="007A4665" w:rsidRPr="00736923" w:rsidRDefault="007A4665" w:rsidP="007A4665">
      <w:pPr>
        <w:rPr>
          <w:sz w:val="22"/>
          <w:szCs w:val="22"/>
        </w:rPr>
      </w:pPr>
    </w:p>
    <w:p w14:paraId="7C16A254" w14:textId="77777777" w:rsidR="00F411B6" w:rsidRDefault="00F411B6" w:rsidP="007A4665">
      <w:pPr>
        <w:rPr>
          <w:sz w:val="22"/>
          <w:szCs w:val="22"/>
          <w:u w:val="single"/>
        </w:rPr>
      </w:pPr>
    </w:p>
    <w:p w14:paraId="7B2F9666" w14:textId="6AC3FEE6" w:rsidR="007A4665" w:rsidRPr="00736923" w:rsidRDefault="007A4665" w:rsidP="007A4665">
      <w:pPr>
        <w:rPr>
          <w:sz w:val="22"/>
          <w:szCs w:val="22"/>
          <w:u w:val="single"/>
        </w:rPr>
      </w:pPr>
      <w:r w:rsidRPr="00736923">
        <w:rPr>
          <w:sz w:val="22"/>
          <w:szCs w:val="22"/>
          <w:u w:val="single"/>
        </w:rPr>
        <w:t>WAARSCHUWING</w:t>
      </w:r>
    </w:p>
    <w:p w14:paraId="0202C51D" w14:textId="6213A840" w:rsidR="007A4665" w:rsidRPr="00736923" w:rsidRDefault="007A4665" w:rsidP="007A4665">
      <w:pPr>
        <w:rPr>
          <w:sz w:val="22"/>
          <w:szCs w:val="22"/>
        </w:rPr>
      </w:pPr>
      <w:r w:rsidRPr="00736923">
        <w:rPr>
          <w:sz w:val="22"/>
          <w:szCs w:val="22"/>
        </w:rPr>
        <w:t>De directeur is verplicht de leerplichtambtenaar mededeling te doen van ongeoorloofd schoolverzuim. Tegen ouder(s)/verzorger(s) die hun kind(eren) zonder toestemming van school houden, kan proces-verbaal worden opgemaakt.</w:t>
      </w:r>
    </w:p>
    <w:p w14:paraId="6C7B1356" w14:textId="3505C364" w:rsidR="007A4665" w:rsidRDefault="007A4665" w:rsidP="007A4665">
      <w:pPr>
        <w:rPr>
          <w:szCs w:val="18"/>
        </w:rPr>
      </w:pPr>
    </w:p>
    <w:p w14:paraId="3925ACA5" w14:textId="77777777" w:rsidR="00F411B6" w:rsidRDefault="00F411B6" w:rsidP="007A4665">
      <w:pPr>
        <w:rPr>
          <w:szCs w:val="18"/>
        </w:rPr>
      </w:pPr>
    </w:p>
    <w:p w14:paraId="002E3C9E" w14:textId="792AD702" w:rsidR="007A4665" w:rsidRPr="00736923" w:rsidRDefault="00736923" w:rsidP="00736923">
      <w:pPr>
        <w:spacing w:line="360" w:lineRule="auto"/>
        <w:rPr>
          <w:sz w:val="22"/>
          <w:szCs w:val="22"/>
        </w:rPr>
      </w:pPr>
      <w:r w:rsidRPr="00736923">
        <w:rPr>
          <w:sz w:val="22"/>
          <w:szCs w:val="22"/>
        </w:rPr>
        <w:t>NAAM (DHR/MW):</w:t>
      </w:r>
      <w:r w:rsidR="00380D22">
        <w:rPr>
          <w:sz w:val="22"/>
          <w:szCs w:val="22"/>
        </w:rPr>
        <w:t xml:space="preserve"> </w:t>
      </w:r>
      <w:r w:rsidR="00380D22">
        <w:rPr>
          <w:sz w:val="22"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="00380D22">
        <w:rPr>
          <w:sz w:val="22"/>
          <w:szCs w:val="22"/>
        </w:rPr>
        <w:instrText xml:space="preserve"> FORMTEXT </w:instrText>
      </w:r>
      <w:r w:rsidR="00380D22">
        <w:rPr>
          <w:sz w:val="22"/>
          <w:szCs w:val="22"/>
        </w:rPr>
      </w:r>
      <w:r w:rsidR="00380D22">
        <w:rPr>
          <w:sz w:val="22"/>
          <w:szCs w:val="22"/>
        </w:rPr>
        <w:fldChar w:fldCharType="separate"/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t> </w:t>
      </w:r>
      <w:r w:rsidR="00380D22">
        <w:rPr>
          <w:sz w:val="22"/>
          <w:szCs w:val="22"/>
        </w:rPr>
        <w:fldChar w:fldCharType="end"/>
      </w:r>
      <w:bookmarkEnd w:id="0"/>
    </w:p>
    <w:p w14:paraId="7F4EAE0E" w14:textId="14DBC4F0" w:rsidR="00736923" w:rsidRDefault="00736923" w:rsidP="00736923">
      <w:pPr>
        <w:spacing w:line="360" w:lineRule="auto"/>
        <w:rPr>
          <w:sz w:val="22"/>
          <w:szCs w:val="22"/>
        </w:rPr>
      </w:pPr>
      <w:r w:rsidRPr="00736923">
        <w:rPr>
          <w:sz w:val="22"/>
          <w:szCs w:val="22"/>
        </w:rPr>
        <w:t>NAAM KIND(EREN):</w:t>
      </w:r>
      <w:r w:rsidR="00380D22">
        <w:rPr>
          <w:sz w:val="22"/>
          <w:szCs w:val="22"/>
        </w:rPr>
        <w:t xml:space="preserve"> </w:t>
      </w:r>
      <w:r w:rsidR="00380D22">
        <w:rPr>
          <w:sz w:val="22"/>
          <w:szCs w:val="22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="00380D22">
        <w:rPr>
          <w:sz w:val="22"/>
          <w:szCs w:val="22"/>
        </w:rPr>
        <w:instrText xml:space="preserve"> FORMTEXT </w:instrText>
      </w:r>
      <w:r w:rsidR="00380D22">
        <w:rPr>
          <w:sz w:val="22"/>
          <w:szCs w:val="22"/>
        </w:rPr>
      </w:r>
      <w:r w:rsidR="00380D22">
        <w:rPr>
          <w:sz w:val="22"/>
          <w:szCs w:val="22"/>
        </w:rPr>
        <w:fldChar w:fldCharType="separate"/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t> </w:t>
      </w:r>
      <w:r w:rsidR="00380D22">
        <w:rPr>
          <w:sz w:val="22"/>
          <w:szCs w:val="22"/>
        </w:rPr>
        <w:fldChar w:fldCharType="end"/>
      </w:r>
      <w:bookmarkEnd w:id="1"/>
    </w:p>
    <w:p w14:paraId="3FAD5E5C" w14:textId="3CA18E99" w:rsidR="0025079E" w:rsidRPr="00736923" w:rsidRDefault="0025079E" w:rsidP="00736923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GROEP: </w:t>
      </w:r>
      <w:r>
        <w:rPr>
          <w:sz w:val="22"/>
          <w:szCs w:val="22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2" w:name="Text9"/>
      <w:r>
        <w:rPr>
          <w:sz w:val="22"/>
          <w:szCs w:val="22"/>
        </w:rPr>
        <w:instrText xml:space="preserve"> FORMTEXT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noProof/>
          <w:sz w:val="22"/>
          <w:szCs w:val="22"/>
        </w:rPr>
        <w:t> </w:t>
      </w:r>
      <w:r>
        <w:rPr>
          <w:sz w:val="22"/>
          <w:szCs w:val="22"/>
        </w:rPr>
        <w:fldChar w:fldCharType="end"/>
      </w:r>
      <w:bookmarkEnd w:id="2"/>
    </w:p>
    <w:p w14:paraId="2AD3CA70" w14:textId="12426692" w:rsidR="00736923" w:rsidRPr="00736923" w:rsidRDefault="00736923" w:rsidP="00736923">
      <w:pPr>
        <w:spacing w:line="360" w:lineRule="auto"/>
        <w:rPr>
          <w:sz w:val="22"/>
          <w:szCs w:val="22"/>
        </w:rPr>
      </w:pPr>
      <w:r w:rsidRPr="00736923">
        <w:rPr>
          <w:sz w:val="22"/>
          <w:szCs w:val="22"/>
        </w:rPr>
        <w:t xml:space="preserve">KINDEREN OP EEN ANDERE SCHOOL? ZO JA, </w:t>
      </w:r>
      <w:proofErr w:type="gramStart"/>
      <w:r w:rsidRPr="00736923">
        <w:rPr>
          <w:sz w:val="22"/>
          <w:szCs w:val="22"/>
        </w:rPr>
        <w:t>WELKE?:</w:t>
      </w:r>
      <w:proofErr w:type="gramEnd"/>
      <w:r w:rsidR="00380D22">
        <w:rPr>
          <w:sz w:val="22"/>
          <w:szCs w:val="22"/>
        </w:rPr>
        <w:t xml:space="preserve"> </w:t>
      </w:r>
      <w:r w:rsidR="00380D22">
        <w:rPr>
          <w:sz w:val="22"/>
          <w:szCs w:val="22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380D22">
        <w:rPr>
          <w:sz w:val="22"/>
          <w:szCs w:val="22"/>
        </w:rPr>
        <w:instrText xml:space="preserve"> FORMTEXT </w:instrText>
      </w:r>
      <w:r w:rsidR="00380D22">
        <w:rPr>
          <w:sz w:val="22"/>
          <w:szCs w:val="22"/>
        </w:rPr>
      </w:r>
      <w:r w:rsidR="00380D22">
        <w:rPr>
          <w:sz w:val="22"/>
          <w:szCs w:val="22"/>
        </w:rPr>
        <w:fldChar w:fldCharType="separate"/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t> </w:t>
      </w:r>
      <w:r w:rsidR="00380D22">
        <w:rPr>
          <w:sz w:val="22"/>
          <w:szCs w:val="22"/>
        </w:rPr>
        <w:fldChar w:fldCharType="end"/>
      </w:r>
      <w:bookmarkEnd w:id="3"/>
    </w:p>
    <w:p w14:paraId="245C29AA" w14:textId="1E8EE488" w:rsidR="00736923" w:rsidRPr="00736923" w:rsidRDefault="00736923" w:rsidP="00736923">
      <w:pPr>
        <w:spacing w:line="360" w:lineRule="auto"/>
        <w:rPr>
          <w:sz w:val="22"/>
          <w:szCs w:val="22"/>
        </w:rPr>
      </w:pPr>
      <w:r w:rsidRPr="00736923">
        <w:rPr>
          <w:sz w:val="22"/>
          <w:szCs w:val="22"/>
        </w:rPr>
        <w:t>DATUM VERLOF:</w:t>
      </w:r>
      <w:r w:rsidR="00380D22">
        <w:rPr>
          <w:sz w:val="22"/>
          <w:szCs w:val="22"/>
        </w:rPr>
        <w:t xml:space="preserve"> </w:t>
      </w:r>
      <w:r w:rsidR="00380D22">
        <w:rPr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380D22">
        <w:rPr>
          <w:sz w:val="22"/>
          <w:szCs w:val="22"/>
        </w:rPr>
        <w:instrText xml:space="preserve"> FORMTEXT </w:instrText>
      </w:r>
      <w:r w:rsidR="00380D22">
        <w:rPr>
          <w:sz w:val="22"/>
          <w:szCs w:val="22"/>
        </w:rPr>
      </w:r>
      <w:r w:rsidR="00380D22">
        <w:rPr>
          <w:sz w:val="22"/>
          <w:szCs w:val="22"/>
        </w:rPr>
        <w:fldChar w:fldCharType="separate"/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t> </w:t>
      </w:r>
      <w:r w:rsidR="00380D22">
        <w:rPr>
          <w:sz w:val="22"/>
          <w:szCs w:val="22"/>
        </w:rPr>
        <w:fldChar w:fldCharType="end"/>
      </w:r>
      <w:bookmarkEnd w:id="4"/>
      <w:r w:rsidR="00380D22">
        <w:rPr>
          <w:sz w:val="22"/>
          <w:szCs w:val="22"/>
        </w:rPr>
        <w:tab/>
      </w:r>
      <w:r w:rsidRPr="00736923">
        <w:rPr>
          <w:sz w:val="22"/>
          <w:szCs w:val="22"/>
        </w:rPr>
        <w:tab/>
        <w:t>T/M</w:t>
      </w:r>
      <w:r w:rsidR="00380D22">
        <w:rPr>
          <w:sz w:val="22"/>
          <w:szCs w:val="22"/>
        </w:rPr>
        <w:t xml:space="preserve"> </w:t>
      </w:r>
      <w:r w:rsidR="00380D22">
        <w:rPr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380D22">
        <w:rPr>
          <w:sz w:val="22"/>
          <w:szCs w:val="22"/>
        </w:rPr>
        <w:instrText xml:space="preserve"> FORMTEXT </w:instrText>
      </w:r>
      <w:r w:rsidR="00380D22">
        <w:rPr>
          <w:sz w:val="22"/>
          <w:szCs w:val="22"/>
        </w:rPr>
      </w:r>
      <w:r w:rsidR="00380D22">
        <w:rPr>
          <w:sz w:val="22"/>
          <w:szCs w:val="22"/>
        </w:rPr>
        <w:fldChar w:fldCharType="separate"/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t> </w:t>
      </w:r>
      <w:r w:rsidR="00380D22">
        <w:rPr>
          <w:sz w:val="22"/>
          <w:szCs w:val="22"/>
        </w:rPr>
        <w:fldChar w:fldCharType="end"/>
      </w:r>
      <w:bookmarkEnd w:id="5"/>
    </w:p>
    <w:p w14:paraId="1D895CE8" w14:textId="1CD66807" w:rsidR="00736923" w:rsidRDefault="00736923" w:rsidP="00736923">
      <w:pPr>
        <w:spacing w:line="360" w:lineRule="auto"/>
        <w:rPr>
          <w:sz w:val="16"/>
          <w:szCs w:val="16"/>
        </w:rPr>
      </w:pPr>
      <w:r w:rsidRPr="00736923">
        <w:rPr>
          <w:sz w:val="22"/>
          <w:szCs w:val="22"/>
        </w:rPr>
        <w:t>REDEN</w:t>
      </w:r>
      <w:r>
        <w:rPr>
          <w:szCs w:val="18"/>
        </w:rPr>
        <w:t xml:space="preserve"> </w:t>
      </w:r>
      <w:r>
        <w:rPr>
          <w:sz w:val="16"/>
          <w:szCs w:val="16"/>
        </w:rPr>
        <w:t>(s.v.p. aankruisen):</w:t>
      </w:r>
      <w:r>
        <w:rPr>
          <w:sz w:val="16"/>
          <w:szCs w:val="16"/>
        </w:rPr>
        <w:tab/>
      </w:r>
      <w:r w:rsidR="00380D22">
        <w:rPr>
          <w:sz w:val="22"/>
          <w:szCs w:val="22"/>
        </w:rPr>
        <w:fldChar w:fldCharType="begin">
          <w:ffData>
            <w:name w:val="Selectievakje7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6" w:name="Selectievakje7"/>
      <w:r w:rsidR="00380D22">
        <w:rPr>
          <w:sz w:val="22"/>
          <w:szCs w:val="22"/>
        </w:rPr>
        <w:instrText xml:space="preserve"> FORMCHECKBOX </w:instrText>
      </w:r>
      <w:r w:rsidR="00380D22">
        <w:rPr>
          <w:sz w:val="22"/>
          <w:szCs w:val="22"/>
        </w:rPr>
      </w:r>
      <w:r w:rsidR="00380D22">
        <w:rPr>
          <w:sz w:val="22"/>
          <w:szCs w:val="22"/>
        </w:rPr>
        <w:fldChar w:fldCharType="separate"/>
      </w:r>
      <w:r w:rsidR="00380D22">
        <w:rPr>
          <w:sz w:val="22"/>
          <w:szCs w:val="22"/>
        </w:rPr>
        <w:fldChar w:fldCharType="end"/>
      </w:r>
      <w:bookmarkEnd w:id="6"/>
      <w:r>
        <w:rPr>
          <w:sz w:val="22"/>
          <w:szCs w:val="22"/>
        </w:rPr>
        <w:t>gewichtige omstandigheden, reden</w:t>
      </w:r>
      <w:r w:rsidR="00380D22">
        <w:rPr>
          <w:sz w:val="22"/>
          <w:szCs w:val="22"/>
        </w:rPr>
        <w:t xml:space="preserve"> </w:t>
      </w:r>
      <w:r w:rsidR="00380D22">
        <w:rPr>
          <w:sz w:val="22"/>
          <w:szCs w:val="22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7" w:name="Text6"/>
      <w:r w:rsidR="00380D22">
        <w:rPr>
          <w:sz w:val="22"/>
          <w:szCs w:val="22"/>
        </w:rPr>
        <w:instrText xml:space="preserve"> FORMTEXT </w:instrText>
      </w:r>
      <w:r w:rsidR="00380D22">
        <w:rPr>
          <w:sz w:val="22"/>
          <w:szCs w:val="22"/>
        </w:rPr>
      </w:r>
      <w:r w:rsidR="00380D22">
        <w:rPr>
          <w:sz w:val="22"/>
          <w:szCs w:val="22"/>
        </w:rPr>
        <w:fldChar w:fldCharType="separate"/>
      </w:r>
      <w:r w:rsidR="00380D22">
        <w:rPr>
          <w:noProof/>
          <w:sz w:val="22"/>
          <w:szCs w:val="22"/>
        </w:rPr>
        <w:t> </w:t>
      </w:r>
      <w:r w:rsidR="00380D22">
        <w:rPr>
          <w:noProof/>
          <w:sz w:val="22"/>
          <w:szCs w:val="22"/>
        </w:rPr>
        <w:t> </w:t>
      </w:r>
      <w:r w:rsidR="00380D22">
        <w:rPr>
          <w:noProof/>
          <w:sz w:val="22"/>
          <w:szCs w:val="22"/>
        </w:rPr>
        <w:t> </w:t>
      </w:r>
      <w:r w:rsidR="00380D22">
        <w:rPr>
          <w:noProof/>
          <w:sz w:val="22"/>
          <w:szCs w:val="22"/>
        </w:rPr>
        <w:t> </w:t>
      </w:r>
      <w:r w:rsidR="00380D22">
        <w:rPr>
          <w:noProof/>
          <w:sz w:val="22"/>
          <w:szCs w:val="22"/>
        </w:rPr>
        <w:t> </w:t>
      </w:r>
      <w:r w:rsidR="00380D22">
        <w:rPr>
          <w:sz w:val="22"/>
          <w:szCs w:val="22"/>
        </w:rPr>
        <w:fldChar w:fldCharType="end"/>
      </w:r>
      <w:bookmarkEnd w:id="7"/>
      <w:r>
        <w:rPr>
          <w:sz w:val="22"/>
          <w:szCs w:val="22"/>
        </w:rPr>
        <w:t xml:space="preserve">  </w:t>
      </w:r>
      <w:r>
        <w:rPr>
          <w:sz w:val="16"/>
          <w:szCs w:val="16"/>
        </w:rPr>
        <w:t>(keuze a t/m i)</w:t>
      </w:r>
    </w:p>
    <w:p w14:paraId="60EEE5DC" w14:textId="50AAC3E8" w:rsidR="00736923" w:rsidRDefault="00736923" w:rsidP="00736923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380D22">
        <w:rPr>
          <w:sz w:val="22"/>
          <w:szCs w:val="22"/>
        </w:rPr>
        <w:fldChar w:fldCharType="begin">
          <w:ffData>
            <w:name w:val="Selectievakje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8" w:name="Selectievakje6"/>
      <w:r w:rsidR="00380D22">
        <w:rPr>
          <w:sz w:val="22"/>
          <w:szCs w:val="22"/>
        </w:rPr>
        <w:instrText xml:space="preserve"> FORMCHECKBOX </w:instrText>
      </w:r>
      <w:r w:rsidR="00380D22">
        <w:rPr>
          <w:sz w:val="22"/>
          <w:szCs w:val="22"/>
        </w:rPr>
      </w:r>
      <w:r w:rsidR="00380D22">
        <w:rPr>
          <w:sz w:val="22"/>
          <w:szCs w:val="22"/>
        </w:rPr>
        <w:fldChar w:fldCharType="separate"/>
      </w:r>
      <w:r w:rsidR="00380D22">
        <w:rPr>
          <w:sz w:val="22"/>
          <w:szCs w:val="22"/>
        </w:rPr>
        <w:fldChar w:fldCharType="end"/>
      </w:r>
      <w:bookmarkEnd w:id="8"/>
      <w:proofErr w:type="gramStart"/>
      <w:r w:rsidR="00380D22">
        <w:rPr>
          <w:sz w:val="22"/>
          <w:szCs w:val="22"/>
        </w:rPr>
        <w:t>vakantieverlof</w:t>
      </w:r>
      <w:proofErr w:type="gramEnd"/>
      <w:r>
        <w:rPr>
          <w:sz w:val="22"/>
          <w:szCs w:val="22"/>
        </w:rPr>
        <w:t xml:space="preserve"> volgens punt 2.</w:t>
      </w:r>
      <w:r w:rsidR="00F00802">
        <w:rPr>
          <w:sz w:val="22"/>
          <w:szCs w:val="22"/>
        </w:rPr>
        <w:br/>
        <w:t>HIERONDER BESCHRIJVEN WAT DE REDEN IS VAN DE VERLOFAANVRAAG:</w:t>
      </w:r>
      <w:r w:rsidR="00F00802">
        <w:rPr>
          <w:sz w:val="22"/>
          <w:szCs w:val="22"/>
        </w:rPr>
        <w:br/>
      </w:r>
      <w:r w:rsidR="00F00802">
        <w:rPr>
          <w:sz w:val="22"/>
          <w:szCs w:val="22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9" w:name="Text8"/>
      <w:r w:rsidR="00F00802">
        <w:rPr>
          <w:sz w:val="22"/>
          <w:szCs w:val="22"/>
        </w:rPr>
        <w:instrText xml:space="preserve"> FORMTEXT </w:instrText>
      </w:r>
      <w:r w:rsidR="00F00802">
        <w:rPr>
          <w:sz w:val="22"/>
          <w:szCs w:val="22"/>
        </w:rPr>
      </w:r>
      <w:r w:rsidR="00F00802">
        <w:rPr>
          <w:sz w:val="22"/>
          <w:szCs w:val="22"/>
        </w:rPr>
        <w:fldChar w:fldCharType="separate"/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t> </w:t>
      </w:r>
      <w:r w:rsidR="00F00802">
        <w:rPr>
          <w:sz w:val="22"/>
          <w:szCs w:val="22"/>
        </w:rPr>
        <w:fldChar w:fldCharType="end"/>
      </w:r>
      <w:bookmarkEnd w:id="9"/>
    </w:p>
    <w:p w14:paraId="78D8ECE7" w14:textId="77777777" w:rsidR="00F00802" w:rsidRDefault="00F00802" w:rsidP="00736923">
      <w:pPr>
        <w:spacing w:line="360" w:lineRule="auto"/>
        <w:rPr>
          <w:sz w:val="22"/>
          <w:szCs w:val="22"/>
        </w:rPr>
      </w:pPr>
    </w:p>
    <w:p w14:paraId="25F27088" w14:textId="77777777" w:rsidR="00F00802" w:rsidRDefault="00F00802" w:rsidP="00736923">
      <w:pPr>
        <w:spacing w:line="360" w:lineRule="auto"/>
        <w:rPr>
          <w:sz w:val="22"/>
          <w:szCs w:val="22"/>
        </w:rPr>
      </w:pPr>
    </w:p>
    <w:p w14:paraId="37DE7C25" w14:textId="77777777" w:rsidR="00F00802" w:rsidRDefault="00F00802" w:rsidP="00736923">
      <w:pPr>
        <w:spacing w:line="360" w:lineRule="auto"/>
        <w:rPr>
          <w:sz w:val="22"/>
          <w:szCs w:val="22"/>
        </w:rPr>
      </w:pPr>
    </w:p>
    <w:p w14:paraId="4CFD1FFA" w14:textId="77777777" w:rsidR="00F00802" w:rsidRDefault="00F00802" w:rsidP="00736923">
      <w:pPr>
        <w:spacing w:line="360" w:lineRule="auto"/>
        <w:rPr>
          <w:sz w:val="22"/>
          <w:szCs w:val="22"/>
        </w:rPr>
      </w:pPr>
    </w:p>
    <w:p w14:paraId="2FB009FC" w14:textId="77777777" w:rsidR="00F00802" w:rsidRDefault="00F00802" w:rsidP="00736923">
      <w:pPr>
        <w:spacing w:line="360" w:lineRule="auto"/>
        <w:rPr>
          <w:sz w:val="22"/>
          <w:szCs w:val="22"/>
        </w:rPr>
      </w:pPr>
    </w:p>
    <w:p w14:paraId="0C1EE29F" w14:textId="403B4E23" w:rsidR="00736923" w:rsidRDefault="00736923" w:rsidP="00736923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DATUM:</w:t>
      </w:r>
      <w:r w:rsidR="00380D22">
        <w:rPr>
          <w:sz w:val="22"/>
          <w:szCs w:val="22"/>
        </w:rPr>
        <w:t xml:space="preserve"> </w:t>
      </w:r>
      <w:r w:rsidR="00380D22">
        <w:rPr>
          <w:sz w:val="22"/>
          <w:szCs w:val="22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0" w:name="Text7"/>
      <w:r w:rsidR="00380D22">
        <w:rPr>
          <w:sz w:val="22"/>
          <w:szCs w:val="22"/>
        </w:rPr>
        <w:instrText xml:space="preserve"> FORMTEXT </w:instrText>
      </w:r>
      <w:r w:rsidR="00380D22">
        <w:rPr>
          <w:sz w:val="22"/>
          <w:szCs w:val="22"/>
        </w:rPr>
      </w:r>
      <w:r w:rsidR="00380D22">
        <w:rPr>
          <w:sz w:val="22"/>
          <w:szCs w:val="22"/>
        </w:rPr>
        <w:fldChar w:fldCharType="separate"/>
      </w:r>
      <w:r w:rsidR="00380D22">
        <w:rPr>
          <w:noProof/>
          <w:sz w:val="22"/>
          <w:szCs w:val="22"/>
        </w:rPr>
        <w:t> </w:t>
      </w:r>
      <w:r w:rsidR="00380D22">
        <w:rPr>
          <w:noProof/>
          <w:sz w:val="22"/>
          <w:szCs w:val="22"/>
        </w:rPr>
        <w:t> </w:t>
      </w:r>
      <w:r w:rsidR="00380D22">
        <w:rPr>
          <w:noProof/>
          <w:sz w:val="22"/>
          <w:szCs w:val="22"/>
        </w:rPr>
        <w:t> </w:t>
      </w:r>
      <w:r w:rsidR="00380D22">
        <w:rPr>
          <w:noProof/>
          <w:sz w:val="22"/>
          <w:szCs w:val="22"/>
        </w:rPr>
        <w:t> </w:t>
      </w:r>
      <w:r w:rsidR="00380D22">
        <w:rPr>
          <w:noProof/>
          <w:sz w:val="22"/>
          <w:szCs w:val="22"/>
        </w:rPr>
        <w:t> </w:t>
      </w:r>
      <w:r w:rsidR="00380D22">
        <w:rPr>
          <w:sz w:val="22"/>
          <w:szCs w:val="22"/>
        </w:rPr>
        <w:fldChar w:fldCharType="end"/>
      </w:r>
      <w:bookmarkEnd w:id="10"/>
    </w:p>
    <w:p w14:paraId="387338DB" w14:textId="3B40FE1C" w:rsidR="00736923" w:rsidRDefault="00736923" w:rsidP="00736923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HANDTEKENING AANVRAGER:</w:t>
      </w:r>
    </w:p>
    <w:p w14:paraId="476147D2" w14:textId="03B34C81" w:rsidR="00736923" w:rsidRDefault="00736923" w:rsidP="00736923">
      <w:pPr>
        <w:spacing w:line="360" w:lineRule="auto"/>
        <w:rPr>
          <w:sz w:val="22"/>
          <w:szCs w:val="22"/>
        </w:rPr>
      </w:pPr>
    </w:p>
    <w:p w14:paraId="705E5985" w14:textId="77777777" w:rsidR="00380D22" w:rsidRDefault="00380D22" w:rsidP="00736923">
      <w:pPr>
        <w:spacing w:line="360" w:lineRule="auto"/>
        <w:rPr>
          <w:sz w:val="22"/>
          <w:szCs w:val="22"/>
        </w:rPr>
      </w:pPr>
    </w:p>
    <w:p w14:paraId="565315B1" w14:textId="77777777" w:rsidR="00F00802" w:rsidRDefault="00F00802" w:rsidP="00736923">
      <w:pPr>
        <w:spacing w:line="360" w:lineRule="auto"/>
        <w:rPr>
          <w:sz w:val="22"/>
          <w:szCs w:val="22"/>
        </w:rPr>
      </w:pPr>
    </w:p>
    <w:p w14:paraId="7953A4E3" w14:textId="77777777" w:rsidR="00F00802" w:rsidRDefault="00F00802" w:rsidP="00736923">
      <w:pPr>
        <w:spacing w:line="360" w:lineRule="auto"/>
        <w:rPr>
          <w:sz w:val="22"/>
          <w:szCs w:val="22"/>
        </w:rPr>
      </w:pPr>
    </w:p>
    <w:p w14:paraId="649EE719" w14:textId="3F149228" w:rsidR="00736923" w:rsidRDefault="00736923" w:rsidP="00736923">
      <w:pPr>
        <w:spacing w:line="360" w:lineRule="auto"/>
        <w:rPr>
          <w:sz w:val="22"/>
          <w:szCs w:val="22"/>
        </w:rPr>
      </w:pPr>
    </w:p>
    <w:p w14:paraId="56CBB5BC" w14:textId="6F8294EE" w:rsidR="00736923" w:rsidRDefault="00736923" w:rsidP="00736923">
      <w:pPr>
        <w:spacing w:line="360" w:lineRule="auto"/>
        <w:rPr>
          <w:sz w:val="16"/>
          <w:szCs w:val="16"/>
        </w:rPr>
      </w:pPr>
      <w:r>
        <w:rPr>
          <w:sz w:val="16"/>
          <w:szCs w:val="16"/>
        </w:rPr>
        <w:t>Onder in te vullen en ondertekenen door directeur:</w:t>
      </w:r>
    </w:p>
    <w:p w14:paraId="7F985329" w14:textId="08FDA5EE" w:rsidR="00736923" w:rsidRDefault="00736923" w:rsidP="00736923">
      <w:pPr>
        <w:spacing w:line="360" w:lineRule="auto"/>
        <w:rPr>
          <w:sz w:val="22"/>
          <w:szCs w:val="22"/>
        </w:rPr>
      </w:pPr>
    </w:p>
    <w:p w14:paraId="05D35589" w14:textId="7DD8E722" w:rsidR="00736923" w:rsidRDefault="00736923" w:rsidP="00736923">
      <w:pPr>
        <w:spacing w:line="360" w:lineRule="auto"/>
        <w:rPr>
          <w:sz w:val="16"/>
          <w:szCs w:val="16"/>
        </w:rPr>
      </w:pPr>
      <w:r>
        <w:rPr>
          <w:sz w:val="22"/>
          <w:szCs w:val="22"/>
        </w:rPr>
        <w:t>AKKOORD</w:t>
      </w:r>
      <w:r w:rsidR="00380D22">
        <w:rPr>
          <w:sz w:val="22"/>
          <w:szCs w:val="22"/>
        </w:rPr>
        <w:t xml:space="preserve"> </w:t>
      </w:r>
      <w:r w:rsidR="00380D22">
        <w:rPr>
          <w:sz w:val="22"/>
          <w:szCs w:val="22"/>
        </w:rPr>
        <w:fldChar w:fldCharType="begin">
          <w:ffData>
            <w:name w:val="Selectievakje3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Selectievakje3"/>
      <w:r w:rsidR="00380D22">
        <w:rPr>
          <w:sz w:val="22"/>
          <w:szCs w:val="22"/>
        </w:rPr>
        <w:instrText xml:space="preserve"> FORMCHECKBOX </w:instrText>
      </w:r>
      <w:r w:rsidR="00380D22">
        <w:rPr>
          <w:sz w:val="22"/>
          <w:szCs w:val="22"/>
        </w:rPr>
      </w:r>
      <w:r w:rsidR="00380D22">
        <w:rPr>
          <w:sz w:val="22"/>
          <w:szCs w:val="22"/>
        </w:rPr>
        <w:fldChar w:fldCharType="separate"/>
      </w:r>
      <w:r w:rsidR="00380D22">
        <w:rPr>
          <w:sz w:val="22"/>
          <w:szCs w:val="22"/>
        </w:rPr>
        <w:fldChar w:fldCharType="end"/>
      </w:r>
      <w:bookmarkEnd w:id="11"/>
      <w:r w:rsidR="00380D22">
        <w:rPr>
          <w:sz w:val="22"/>
          <w:szCs w:val="22"/>
        </w:rPr>
        <w:tab/>
      </w:r>
      <w:r>
        <w:rPr>
          <w:sz w:val="22"/>
          <w:szCs w:val="22"/>
        </w:rPr>
        <w:t>NIET AKKOORD</w:t>
      </w:r>
      <w:r w:rsidR="00380D22">
        <w:rPr>
          <w:sz w:val="22"/>
          <w:szCs w:val="22"/>
        </w:rPr>
        <w:t xml:space="preserve"> </w:t>
      </w:r>
      <w:r w:rsidR="00380D22">
        <w:rPr>
          <w:sz w:val="22"/>
          <w:szCs w:val="22"/>
        </w:rPr>
        <w:fldChar w:fldCharType="begin">
          <w:ffData>
            <w:name w:val="Selectievakje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Selectievakje4"/>
      <w:r w:rsidR="00380D22">
        <w:rPr>
          <w:sz w:val="22"/>
          <w:szCs w:val="22"/>
        </w:rPr>
        <w:instrText xml:space="preserve"> FORMCHECKBOX </w:instrText>
      </w:r>
      <w:r w:rsidR="00380D22">
        <w:rPr>
          <w:sz w:val="22"/>
          <w:szCs w:val="22"/>
        </w:rPr>
      </w:r>
      <w:r w:rsidR="00380D22">
        <w:rPr>
          <w:sz w:val="22"/>
          <w:szCs w:val="22"/>
        </w:rPr>
        <w:fldChar w:fldCharType="separate"/>
      </w:r>
      <w:r w:rsidR="00380D22">
        <w:rPr>
          <w:sz w:val="22"/>
          <w:szCs w:val="22"/>
        </w:rPr>
        <w:fldChar w:fldCharType="end"/>
      </w:r>
      <w:bookmarkEnd w:id="12"/>
      <w:r>
        <w:rPr>
          <w:sz w:val="22"/>
          <w:szCs w:val="22"/>
        </w:rPr>
        <w:t xml:space="preserve"> </w:t>
      </w:r>
      <w:r>
        <w:rPr>
          <w:sz w:val="16"/>
          <w:szCs w:val="16"/>
        </w:rPr>
        <w:t>(aankruisen)</w:t>
      </w:r>
    </w:p>
    <w:p w14:paraId="21BDC35A" w14:textId="07FC0899" w:rsidR="00736923" w:rsidRDefault="00736923" w:rsidP="00736923">
      <w:pPr>
        <w:spacing w:line="360" w:lineRule="auto"/>
        <w:rPr>
          <w:sz w:val="16"/>
          <w:szCs w:val="16"/>
        </w:rPr>
      </w:pPr>
    </w:p>
    <w:p w14:paraId="51A20A2A" w14:textId="69493F1F" w:rsidR="000B01D9" w:rsidRDefault="00736923" w:rsidP="00F00802">
      <w:pPr>
        <w:spacing w:line="360" w:lineRule="auto"/>
      </w:pPr>
      <w:r>
        <w:rPr>
          <w:sz w:val="22"/>
          <w:szCs w:val="22"/>
        </w:rPr>
        <w:t>HANDTEKENING DIRECTIE</w:t>
      </w:r>
      <w:r w:rsidR="00380D22">
        <w:rPr>
          <w:sz w:val="22"/>
          <w:szCs w:val="22"/>
        </w:rPr>
        <w:t>:</w:t>
      </w:r>
    </w:p>
    <w:p w14:paraId="51A20A2B" w14:textId="77777777" w:rsidR="00AF205B" w:rsidRDefault="00AF205B" w:rsidP="00172C55"/>
    <w:p w14:paraId="51A20A2C" w14:textId="77777777" w:rsidR="00AF205B" w:rsidRDefault="00AF205B" w:rsidP="00172C55"/>
    <w:p w14:paraId="51A20A2D" w14:textId="77777777" w:rsidR="000B01D9" w:rsidRDefault="000B01D9" w:rsidP="00172C55"/>
    <w:sectPr w:rsidR="000B01D9" w:rsidSect="00F411B6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1702" w:right="1191" w:bottom="1276" w:left="1440" w:header="1642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B6349" w14:textId="77777777" w:rsidR="002F18A9" w:rsidRDefault="002F18A9" w:rsidP="00F03463">
      <w:r>
        <w:separator/>
      </w:r>
    </w:p>
  </w:endnote>
  <w:endnote w:type="continuationSeparator" w:id="0">
    <w:p w14:paraId="418EC482" w14:textId="77777777" w:rsidR="002F18A9" w:rsidRDefault="002F18A9" w:rsidP="00F034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20A36" w14:textId="7586AF6A" w:rsidR="004646D0" w:rsidRDefault="00F411B6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64384" behindDoc="0" locked="0" layoutInCell="1" allowOverlap="1" wp14:anchorId="4B0460F4" wp14:editId="3544AC9E">
          <wp:simplePos x="0" y="0"/>
          <wp:positionH relativeFrom="page">
            <wp:align>center</wp:align>
          </wp:positionH>
          <wp:positionV relativeFrom="page">
            <wp:posOffset>10183495</wp:posOffset>
          </wp:positionV>
          <wp:extent cx="1600200" cy="219426"/>
          <wp:effectExtent l="0" t="0" r="0" b="9525"/>
          <wp:wrapNone/>
          <wp:docPr id="89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konot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00200" cy="2194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A1C8D">
      <w:rPr>
        <w:noProof/>
        <w:lang w:eastAsia="nl-NL"/>
      </w:rPr>
      <w:drawing>
        <wp:anchor distT="0" distB="0" distL="114300" distR="114300" simplePos="0" relativeHeight="251654144" behindDoc="0" locked="0" layoutInCell="1" allowOverlap="1" wp14:anchorId="51A20A45" wp14:editId="51A20A46">
          <wp:simplePos x="0" y="0"/>
          <wp:positionH relativeFrom="page">
            <wp:posOffset>3823970</wp:posOffset>
          </wp:positionH>
          <wp:positionV relativeFrom="page">
            <wp:posOffset>8745220</wp:posOffset>
          </wp:positionV>
          <wp:extent cx="5400000" cy="2160000"/>
          <wp:effectExtent l="0" t="0" r="0" b="0"/>
          <wp:wrapNone/>
          <wp:docPr id="90" name="Afbeelding 9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eeldmerk vaag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00" cy="216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raster"/>
      <w:tblW w:w="10080" w:type="dxa"/>
      <w:tblInd w:w="-162" w:type="dxa"/>
      <w:tblLook w:val="04A0" w:firstRow="1" w:lastRow="0" w:firstColumn="1" w:lastColumn="0" w:noHBand="0" w:noVBand="1"/>
    </w:tblPr>
    <w:tblGrid>
      <w:gridCol w:w="3240"/>
      <w:gridCol w:w="3150"/>
      <w:gridCol w:w="3690"/>
    </w:tblGrid>
    <w:tr w:rsidR="00980395" w:rsidRPr="00282A91" w14:paraId="51A20A40" w14:textId="77777777" w:rsidTr="0077202E">
      <w:trPr>
        <w:trHeight w:val="807"/>
      </w:trPr>
      <w:tc>
        <w:tcPr>
          <w:tcW w:w="3240" w:type="dxa"/>
          <w:tcBorders>
            <w:top w:val="nil"/>
            <w:left w:val="nil"/>
            <w:bottom w:val="nil"/>
            <w:right w:val="nil"/>
          </w:tcBorders>
        </w:tcPr>
        <w:p w14:paraId="51A20A38" w14:textId="4C8E2087" w:rsidR="00980395" w:rsidRPr="00282A91" w:rsidRDefault="00643117" w:rsidP="00263BB0">
          <w:pPr>
            <w:pStyle w:val="Voettekst"/>
            <w:spacing w:line="240" w:lineRule="auto"/>
            <w:ind w:left="-180"/>
            <w:jc w:val="center"/>
            <w:rPr>
              <w:sz w:val="14"/>
            </w:rPr>
          </w:pPr>
          <w:r>
            <w:rPr>
              <w:noProof/>
              <w:lang w:eastAsia="nl-NL"/>
            </w:rPr>
            <mc:AlternateContent>
              <mc:Choice Requires="wps">
                <w:drawing>
                  <wp:anchor distT="45720" distB="45720" distL="114300" distR="114300" simplePos="0" relativeHeight="251662336" behindDoc="0" locked="0" layoutInCell="1" allowOverlap="1" wp14:anchorId="51A20A4E" wp14:editId="5C6C949D">
                    <wp:simplePos x="0" y="0"/>
                    <wp:positionH relativeFrom="column">
                      <wp:posOffset>1693545</wp:posOffset>
                    </wp:positionH>
                    <wp:positionV relativeFrom="paragraph">
                      <wp:posOffset>85090</wp:posOffset>
                    </wp:positionV>
                    <wp:extent cx="2355850" cy="786130"/>
                    <wp:effectExtent l="0" t="0" r="0" b="1270"/>
                    <wp:wrapNone/>
                    <wp:docPr id="100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355850" cy="78613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65B299" w14:textId="77777777" w:rsidR="008055FA" w:rsidRDefault="008055FA" w:rsidP="00504A45">
                                <w:pPr>
                                  <w:pStyle w:val="Voettekst"/>
                                  <w:spacing w:line="240" w:lineRule="auto"/>
                                  <w:jc w:val="center"/>
                                </w:pPr>
                              </w:p>
                              <w:p w14:paraId="51A20A54" w14:textId="50A4267F" w:rsidR="00504A45" w:rsidRPr="00C93BB9" w:rsidRDefault="00504A45" w:rsidP="00504A45">
                                <w:pPr>
                                  <w:pStyle w:val="Voettekst"/>
                                  <w:spacing w:line="240" w:lineRule="auto"/>
                                  <w:jc w:val="center"/>
                                </w:pPr>
                                <w:r w:rsidRPr="00C93BB9">
                                  <w:t>Lariksstraat 11</w:t>
                                </w:r>
                              </w:p>
                              <w:p w14:paraId="51A20A55" w14:textId="77777777" w:rsidR="00504A45" w:rsidRPr="00C93BB9" w:rsidRDefault="00504A45" w:rsidP="00504A45">
                                <w:pPr>
                                  <w:pStyle w:val="Voettekst"/>
                                  <w:spacing w:line="240" w:lineRule="auto"/>
                                  <w:jc w:val="center"/>
                                </w:pPr>
                                <w:r w:rsidRPr="00C93BB9">
                                  <w:t>7572 DE Oldenzaal</w:t>
                                </w:r>
                              </w:p>
                              <w:p w14:paraId="51A20A56" w14:textId="77777777" w:rsidR="00504A45" w:rsidRPr="00C93BB9" w:rsidRDefault="00504A45" w:rsidP="00504A45">
                                <w:pPr>
                                  <w:pStyle w:val="Voettekst"/>
                                  <w:spacing w:line="240" w:lineRule="auto"/>
                                  <w:jc w:val="center"/>
                                </w:pPr>
                                <w:r w:rsidRPr="00C93BB9">
                                  <w:t>(0541) 532418</w:t>
                                </w:r>
                              </w:p>
                              <w:p w14:paraId="51A20A57" w14:textId="77777777" w:rsidR="00504A45" w:rsidRPr="00C93BB9" w:rsidRDefault="00504A45" w:rsidP="00504A45">
                                <w:pPr>
                                  <w:pStyle w:val="Voettekst"/>
                                  <w:spacing w:line="240" w:lineRule="auto"/>
                                  <w:jc w:val="center"/>
                                </w:pPr>
                                <w:proofErr w:type="gramStart"/>
                                <w:r w:rsidRPr="00C93BB9">
                                  <w:t>dir.windroos@konot.nl</w:t>
                                </w:r>
                                <w:proofErr w:type="gram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40000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w14:anchorId="51A20A4E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left:0;text-align:left;margin-left:133.35pt;margin-top:6.7pt;width:185.5pt;height:61.9pt;z-index:25166233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" filled="f" stroked="f">
                    <v:textbox style="mso-fit-shape-to-text:t">
                      <w:txbxContent>
                        <w:p w14:paraId="4465B299" w14:textId="77777777" w:rsidR="008055FA" w:rsidRDefault="008055FA" w:rsidP="00504A45">
                          <w:pPr>
                            <w:pStyle w:val="Voettekst"/>
                            <w:spacing w:line="240" w:lineRule="auto"/>
                            <w:jc w:val="center"/>
                          </w:pPr>
                        </w:p>
                        <w:p w14:paraId="51A20A54" w14:textId="50A4267F" w:rsidR="00504A45" w:rsidRPr="00C93BB9" w:rsidRDefault="00504A45" w:rsidP="00504A45">
                          <w:pPr>
                            <w:pStyle w:val="Voettekst"/>
                            <w:spacing w:line="240" w:lineRule="auto"/>
                            <w:jc w:val="center"/>
                          </w:pPr>
                          <w:r w:rsidRPr="00C93BB9">
                            <w:t>Lariksstraat 11</w:t>
                          </w:r>
                        </w:p>
                        <w:p w14:paraId="51A20A55" w14:textId="77777777" w:rsidR="00504A45" w:rsidRPr="00C93BB9" w:rsidRDefault="00504A45" w:rsidP="00504A45">
                          <w:pPr>
                            <w:pStyle w:val="Voettekst"/>
                            <w:spacing w:line="240" w:lineRule="auto"/>
                            <w:jc w:val="center"/>
                          </w:pPr>
                          <w:r w:rsidRPr="00C93BB9">
                            <w:t>7572 DE Oldenzaal</w:t>
                          </w:r>
                        </w:p>
                        <w:p w14:paraId="51A20A56" w14:textId="77777777" w:rsidR="00504A45" w:rsidRPr="00C93BB9" w:rsidRDefault="00504A45" w:rsidP="00504A45">
                          <w:pPr>
                            <w:pStyle w:val="Voettekst"/>
                            <w:spacing w:line="240" w:lineRule="auto"/>
                            <w:jc w:val="center"/>
                          </w:pPr>
                          <w:r w:rsidRPr="00C93BB9">
                            <w:t>(0541) 532418</w:t>
                          </w:r>
                        </w:p>
                        <w:p w14:paraId="51A20A57" w14:textId="77777777" w:rsidR="00504A45" w:rsidRPr="00C93BB9" w:rsidRDefault="00504A45" w:rsidP="00504A45">
                          <w:pPr>
                            <w:pStyle w:val="Voettekst"/>
                            <w:spacing w:line="240" w:lineRule="auto"/>
                            <w:jc w:val="center"/>
                          </w:pPr>
                          <w:proofErr w:type="gramStart"/>
                          <w:r w:rsidRPr="00C93BB9">
                            <w:t>dir.windroos@konot.nl</w:t>
                          </w:r>
                          <w:proofErr w:type="gramEnd"/>
                        </w:p>
                      </w:txbxContent>
                    </v:textbox>
                  </v:shape>
                </w:pict>
              </mc:Fallback>
            </mc:AlternateContent>
          </w:r>
        </w:p>
        <w:p w14:paraId="51A20A39" w14:textId="77777777" w:rsidR="00980395" w:rsidRPr="00282A91" w:rsidRDefault="00980395" w:rsidP="00263BB0">
          <w:pPr>
            <w:pStyle w:val="Voettekst"/>
            <w:spacing w:line="240" w:lineRule="auto"/>
            <w:jc w:val="center"/>
            <w:rPr>
              <w:rFonts w:asciiTheme="minorHAnsi" w:hAnsiTheme="minorHAnsi"/>
              <w:sz w:val="14"/>
              <w:szCs w:val="18"/>
            </w:rPr>
          </w:pPr>
        </w:p>
      </w:tc>
      <w:tc>
        <w:tcPr>
          <w:tcW w:w="3150" w:type="dxa"/>
          <w:tcBorders>
            <w:top w:val="nil"/>
            <w:left w:val="nil"/>
            <w:bottom w:val="nil"/>
            <w:right w:val="nil"/>
          </w:tcBorders>
        </w:tcPr>
        <w:p w14:paraId="27033568" w14:textId="77777777" w:rsidR="008055FA" w:rsidRDefault="008055FA" w:rsidP="00263BB0">
          <w:pPr>
            <w:pStyle w:val="Voettekst"/>
            <w:spacing w:line="240" w:lineRule="auto"/>
            <w:jc w:val="center"/>
            <w:rPr>
              <w:b/>
              <w:noProof/>
              <w:sz w:val="14"/>
              <w:lang w:eastAsia="nl-NL"/>
            </w:rPr>
          </w:pPr>
        </w:p>
        <w:p w14:paraId="51A20A3A" w14:textId="190319D8" w:rsidR="00115883" w:rsidRDefault="008055FA" w:rsidP="00263BB0">
          <w:pPr>
            <w:pStyle w:val="Voettekst"/>
            <w:spacing w:line="240" w:lineRule="auto"/>
            <w:jc w:val="center"/>
            <w:rPr>
              <w:b/>
              <w:sz w:val="14"/>
            </w:rPr>
          </w:pPr>
          <w:r>
            <w:rPr>
              <w:b/>
              <w:noProof/>
              <w:sz w:val="14"/>
              <w:lang w:eastAsia="nl-NL"/>
            </w:rPr>
            <w:drawing>
              <wp:anchor distT="0" distB="0" distL="114300" distR="114300" simplePos="0" relativeHeight="251656704" behindDoc="0" locked="0" layoutInCell="1" allowOverlap="1" wp14:anchorId="51A20A52" wp14:editId="5D6579EB">
                <wp:simplePos x="0" y="0"/>
                <wp:positionH relativeFrom="column">
                  <wp:posOffset>120015</wp:posOffset>
                </wp:positionH>
                <wp:positionV relativeFrom="paragraph">
                  <wp:posOffset>-42545</wp:posOffset>
                </wp:positionV>
                <wp:extent cx="1383665" cy="190500"/>
                <wp:effectExtent l="0" t="0" r="0" b="0"/>
                <wp:wrapNone/>
                <wp:docPr id="105" name="Afbeelding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 konot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83665" cy="1905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  <w:p w14:paraId="51A20A3B" w14:textId="77777777" w:rsidR="00263BB0" w:rsidRDefault="00263BB0" w:rsidP="00263BB0">
          <w:pPr>
            <w:pStyle w:val="Voettekst"/>
            <w:spacing w:line="240" w:lineRule="auto"/>
            <w:jc w:val="center"/>
            <w:rPr>
              <w:b/>
              <w:sz w:val="14"/>
            </w:rPr>
          </w:pPr>
        </w:p>
        <w:p w14:paraId="51A20A3C" w14:textId="77777777" w:rsidR="00263BB0" w:rsidRDefault="00263BB0" w:rsidP="00263BB0">
          <w:pPr>
            <w:pStyle w:val="Voettekst"/>
            <w:spacing w:line="240" w:lineRule="auto"/>
            <w:jc w:val="center"/>
            <w:rPr>
              <w:b/>
              <w:sz w:val="14"/>
            </w:rPr>
          </w:pPr>
        </w:p>
        <w:p w14:paraId="51A20A3D" w14:textId="77777777" w:rsidR="008C58C4" w:rsidRPr="00282A91" w:rsidRDefault="008C58C4" w:rsidP="00263BB0">
          <w:pPr>
            <w:pStyle w:val="Voettekst"/>
            <w:spacing w:line="240" w:lineRule="auto"/>
            <w:jc w:val="center"/>
            <w:rPr>
              <w:sz w:val="14"/>
            </w:rPr>
          </w:pPr>
        </w:p>
      </w:tc>
      <w:tc>
        <w:tcPr>
          <w:tcW w:w="3690" w:type="dxa"/>
          <w:tcBorders>
            <w:top w:val="nil"/>
            <w:left w:val="nil"/>
            <w:bottom w:val="nil"/>
            <w:right w:val="nil"/>
          </w:tcBorders>
        </w:tcPr>
        <w:p w14:paraId="51A20A3E" w14:textId="77777777" w:rsidR="00B443CD" w:rsidRDefault="00B443CD" w:rsidP="00263BB0">
          <w:pPr>
            <w:pStyle w:val="Voettekst"/>
            <w:spacing w:line="240" w:lineRule="auto"/>
            <w:jc w:val="center"/>
            <w:rPr>
              <w:b/>
              <w:sz w:val="14"/>
            </w:rPr>
          </w:pPr>
        </w:p>
        <w:p w14:paraId="51A20A3F" w14:textId="77777777" w:rsidR="00282A91" w:rsidRPr="00282A91" w:rsidRDefault="00282A91" w:rsidP="00263BB0">
          <w:pPr>
            <w:pStyle w:val="Voettekst"/>
            <w:spacing w:line="240" w:lineRule="auto"/>
            <w:jc w:val="center"/>
            <w:rPr>
              <w:sz w:val="14"/>
            </w:rPr>
          </w:pPr>
        </w:p>
      </w:tc>
    </w:tr>
  </w:tbl>
  <w:p w14:paraId="51A20A41" w14:textId="28882D4C" w:rsidR="004646D0" w:rsidRDefault="00643117" w:rsidP="00263BB0">
    <w:pPr>
      <w:pStyle w:val="Voettekst"/>
      <w:spacing w:line="240" w:lineRule="auto"/>
      <w:jc w:val="center"/>
      <w:rPr>
        <w:sz w:val="14"/>
      </w:rPr>
    </w:pPr>
    <w:r>
      <w:rPr>
        <w:noProof/>
        <w:sz w:val="14"/>
        <w:lang w:eastAsia="nl-NL"/>
      </w:rPr>
      <w:drawing>
        <wp:anchor distT="0" distB="0" distL="114300" distR="114300" simplePos="0" relativeHeight="251660288" behindDoc="0" locked="0" layoutInCell="1" allowOverlap="1" wp14:anchorId="51A20A51" wp14:editId="02343955">
          <wp:simplePos x="0" y="0"/>
          <wp:positionH relativeFrom="column">
            <wp:posOffset>-445770</wp:posOffset>
          </wp:positionH>
          <wp:positionV relativeFrom="paragraph">
            <wp:posOffset>-276860</wp:posOffset>
          </wp:positionV>
          <wp:extent cx="633730" cy="638175"/>
          <wp:effectExtent l="0" t="0" r="0" b="0"/>
          <wp:wrapNone/>
          <wp:docPr id="106" name="Afbeelding 1" descr="LG_KONOT_zonder tagline_F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G_KONOT_zonder tagline_FC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3730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65ACB">
      <w:rPr>
        <w:b/>
        <w:noProof/>
        <w:sz w:val="14"/>
        <w:lang w:eastAsia="nl-NL"/>
      </w:rPr>
      <w:drawing>
        <wp:anchor distT="0" distB="0" distL="114300" distR="114300" simplePos="0" relativeHeight="251659776" behindDoc="1" locked="0" layoutInCell="1" allowOverlap="1" wp14:anchorId="51A20A4F" wp14:editId="108F8642">
          <wp:simplePos x="0" y="0"/>
          <wp:positionH relativeFrom="column">
            <wp:posOffset>3805484</wp:posOffset>
          </wp:positionH>
          <wp:positionV relativeFrom="paragraph">
            <wp:posOffset>-1202583</wp:posOffset>
          </wp:positionV>
          <wp:extent cx="3975100" cy="2121535"/>
          <wp:effectExtent l="0" t="0" r="63500" b="1059815"/>
          <wp:wrapNone/>
          <wp:docPr id="107" name="Picture 3" descr="logo_konot_overlayArtboar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_konot_overlayArtboard 1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 rot="7991537" flipV="1">
                    <a:off x="0" y="0"/>
                    <a:ext cx="3975100" cy="2121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1A20A42" w14:textId="77777777" w:rsidR="004233FC" w:rsidRPr="00282A91" w:rsidRDefault="004233FC" w:rsidP="00263BB0">
    <w:pPr>
      <w:pStyle w:val="Voettekst"/>
      <w:spacing w:line="240" w:lineRule="auto"/>
      <w:jc w:val="center"/>
      <w:rPr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D7A53" w14:textId="77777777" w:rsidR="002F18A9" w:rsidRDefault="002F18A9" w:rsidP="00F03463">
      <w:r>
        <w:separator/>
      </w:r>
    </w:p>
  </w:footnote>
  <w:footnote w:type="continuationSeparator" w:id="0">
    <w:p w14:paraId="3A0FBDE1" w14:textId="77777777" w:rsidR="002F18A9" w:rsidRDefault="002F18A9" w:rsidP="00F034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20A32" w14:textId="77777777" w:rsidR="000B01D9" w:rsidRDefault="00907E62" w:rsidP="00AF205B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3120" behindDoc="0" locked="0" layoutInCell="1" allowOverlap="1" wp14:anchorId="51A20A43" wp14:editId="51A20A44">
          <wp:simplePos x="0" y="0"/>
          <wp:positionH relativeFrom="page">
            <wp:posOffset>3067685</wp:posOffset>
          </wp:positionH>
          <wp:positionV relativeFrom="page">
            <wp:posOffset>284480</wp:posOffset>
          </wp:positionV>
          <wp:extent cx="1440000" cy="1440000"/>
          <wp:effectExtent l="0" t="0" r="8255" b="8255"/>
          <wp:wrapNone/>
          <wp:docPr id="88" name="Afbeelding 8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kono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1440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1A20A33" w14:textId="77777777" w:rsidR="000B01D9" w:rsidRDefault="000B01D9" w:rsidP="00AF205B">
    <w:pPr>
      <w:pStyle w:val="Koptekst"/>
    </w:pPr>
  </w:p>
  <w:p w14:paraId="51A20A34" w14:textId="77777777" w:rsidR="000B01D9" w:rsidRDefault="000B01D9" w:rsidP="00AF205B">
    <w:pPr>
      <w:pStyle w:val="Koptekst"/>
    </w:pPr>
  </w:p>
  <w:p w14:paraId="51A20A35" w14:textId="77777777" w:rsidR="00EE5EC5" w:rsidRDefault="00EE5EC5" w:rsidP="00AF205B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20A37" w14:textId="291D6FCF" w:rsidR="00FC172E" w:rsidRDefault="005C0ED6" w:rsidP="000B01D9">
    <w:pPr>
      <w:pStyle w:val="Koptekst"/>
      <w:tabs>
        <w:tab w:val="clear" w:pos="4536"/>
        <w:tab w:val="clear" w:pos="9072"/>
        <w:tab w:val="left" w:pos="1155"/>
      </w:tabs>
    </w:pPr>
    <w:r>
      <w:rPr>
        <w:noProof/>
        <w:lang w:eastAsia="nl-NL"/>
      </w:rPr>
      <w:drawing>
        <wp:anchor distT="0" distB="0" distL="114300" distR="114300" simplePos="0" relativeHeight="251656192" behindDoc="0" locked="0" layoutInCell="1" allowOverlap="1" wp14:anchorId="51A20A47" wp14:editId="51A20A48">
          <wp:simplePos x="0" y="0"/>
          <wp:positionH relativeFrom="page">
            <wp:posOffset>1838325</wp:posOffset>
          </wp:positionH>
          <wp:positionV relativeFrom="page">
            <wp:posOffset>723900</wp:posOffset>
          </wp:positionV>
          <wp:extent cx="4028843" cy="552450"/>
          <wp:effectExtent l="0" t="0" r="0" b="0"/>
          <wp:wrapNone/>
          <wp:docPr id="91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konot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028843" cy="552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43117">
      <w:rPr>
        <w:noProof/>
        <w:lang w:eastAsia="nl-NL"/>
      </w:rPr>
      <w:drawing>
        <wp:anchor distT="0" distB="0" distL="114300" distR="114300" simplePos="0" relativeHeight="251661312" behindDoc="0" locked="0" layoutInCell="1" allowOverlap="1" wp14:anchorId="51A20A49" wp14:editId="5CC5BE2B">
          <wp:simplePos x="0" y="0"/>
          <wp:positionH relativeFrom="column">
            <wp:posOffset>-1850390</wp:posOffset>
          </wp:positionH>
          <wp:positionV relativeFrom="paragraph">
            <wp:posOffset>-2717165</wp:posOffset>
          </wp:positionV>
          <wp:extent cx="4263390" cy="2276475"/>
          <wp:effectExtent l="0" t="1123950" r="0" b="504825"/>
          <wp:wrapNone/>
          <wp:docPr id="102" name="Afbeelding 2" descr="logo_konot_overlayArtboar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_konot_overlayArtboard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6503470">
                    <a:off x="0" y="0"/>
                    <a:ext cx="4263390" cy="22764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57E7"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51A20A4A" wp14:editId="51A20A4B">
          <wp:simplePos x="0" y="0"/>
          <wp:positionH relativeFrom="column">
            <wp:posOffset>-1395095</wp:posOffset>
          </wp:positionH>
          <wp:positionV relativeFrom="paragraph">
            <wp:posOffset>8860155</wp:posOffset>
          </wp:positionV>
          <wp:extent cx="4263390" cy="2276475"/>
          <wp:effectExtent l="133350" t="0" r="0" b="1057275"/>
          <wp:wrapNone/>
          <wp:docPr id="103" name="Picture 6" descr="C:\Users\Jordy\AppData\Local\Microsoft\Windows\INetCache\Content.Word\logo_konot_overlayArtboard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Jordy\AppData\Local\Microsoft\Windows\INetCache\Content.Word\logo_konot_overlayArtboard 1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 rot="2440482">
                    <a:off x="0" y="0"/>
                    <a:ext cx="4263390" cy="2276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D557E7">
      <w:rPr>
        <w:noProof/>
        <w:lang w:eastAsia="nl-NL"/>
      </w:rPr>
      <w:drawing>
        <wp:anchor distT="0" distB="0" distL="114300" distR="114300" simplePos="0" relativeHeight="251657216" behindDoc="1" locked="0" layoutInCell="1" allowOverlap="1" wp14:anchorId="51A20A4C" wp14:editId="51A20A4D">
          <wp:simplePos x="0" y="0"/>
          <wp:positionH relativeFrom="column">
            <wp:posOffset>-1183005</wp:posOffset>
          </wp:positionH>
          <wp:positionV relativeFrom="paragraph">
            <wp:posOffset>9040495</wp:posOffset>
          </wp:positionV>
          <wp:extent cx="4263390" cy="2276475"/>
          <wp:effectExtent l="133350" t="0" r="0" b="1057275"/>
          <wp:wrapNone/>
          <wp:docPr id="104" name="Picture 4" descr="C:\Users\Jordy\AppData\Local\Microsoft\Windows\INetCache\Content.Word\logo_konot_overlayArtboard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Jordy\AppData\Local\Microsoft\Windows\INetCache\Content.Word\logo_konot_overlayArtboard 1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 rot="2440482">
                    <a:off x="0" y="0"/>
                    <a:ext cx="4263390" cy="22764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01946"/>
    <w:multiLevelType w:val="multilevel"/>
    <w:tmpl w:val="989AC686"/>
    <w:lvl w:ilvl="0">
      <w:start w:val="1"/>
      <w:numFmt w:val="bullet"/>
      <w:pStyle w:val="Opsomming"/>
      <w:lvlText w:val=""/>
      <w:lvlJc w:val="left"/>
      <w:pPr>
        <w:ind w:left="227" w:hanging="227"/>
      </w:pPr>
      <w:rPr>
        <w:rFonts w:ascii="Symbol" w:hAnsi="Symbol" w:hint="default"/>
        <w:color w:val="auto"/>
        <w:sz w:val="18"/>
      </w:rPr>
    </w:lvl>
    <w:lvl w:ilvl="1">
      <w:start w:val="1"/>
      <w:numFmt w:val="bullet"/>
      <w:lvlText w:val=""/>
      <w:lvlJc w:val="left"/>
      <w:pPr>
        <w:ind w:left="568" w:hanging="284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ind w:left="852" w:hanging="28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1" w15:restartNumberingAfterBreak="0">
    <w:nsid w:val="0A645B72"/>
    <w:multiLevelType w:val="hybridMultilevel"/>
    <w:tmpl w:val="5F50FAB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BC0ADB"/>
    <w:multiLevelType w:val="hybridMultilevel"/>
    <w:tmpl w:val="76003B22"/>
    <w:lvl w:ilvl="0" w:tplc="5FE07F6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2570A1"/>
    <w:multiLevelType w:val="hybridMultilevel"/>
    <w:tmpl w:val="3AD08D56"/>
    <w:lvl w:ilvl="0" w:tplc="A68E31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FC6DFA"/>
    <w:multiLevelType w:val="hybridMultilevel"/>
    <w:tmpl w:val="4C7CB55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2F3D2B"/>
    <w:multiLevelType w:val="hybridMultilevel"/>
    <w:tmpl w:val="D85240C2"/>
    <w:lvl w:ilvl="0" w:tplc="A1A0EADE">
      <w:start w:val="1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1D5DFF"/>
    <w:multiLevelType w:val="hybridMultilevel"/>
    <w:tmpl w:val="4C7CB55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470F93"/>
    <w:multiLevelType w:val="multilevel"/>
    <w:tmpl w:val="2D02024A"/>
    <w:lvl w:ilvl="0">
      <w:start w:val="1"/>
      <w:numFmt w:val="decimal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ummering"/>
      <w:lvlText w:val="%2."/>
      <w:lvlJc w:val="left"/>
      <w:pPr>
        <w:ind w:left="227" w:hanging="22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8" w15:restartNumberingAfterBreak="0">
    <w:nsid w:val="5124114F"/>
    <w:multiLevelType w:val="hybridMultilevel"/>
    <w:tmpl w:val="D158A1F6"/>
    <w:lvl w:ilvl="0" w:tplc="20AA5B1C">
      <w:start w:val="1"/>
      <w:numFmt w:val="decimal"/>
      <w:lvlText w:val="%1"/>
      <w:lvlJc w:val="left"/>
      <w:pPr>
        <w:ind w:left="720" w:hanging="360"/>
      </w:pPr>
      <w:rPr>
        <w:rFonts w:hint="default"/>
        <w:b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805A88"/>
    <w:multiLevelType w:val="hybridMultilevel"/>
    <w:tmpl w:val="BD84E526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692CBE"/>
    <w:multiLevelType w:val="hybridMultilevel"/>
    <w:tmpl w:val="5F50FAB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F60F3A"/>
    <w:multiLevelType w:val="hybridMultilevel"/>
    <w:tmpl w:val="F88E1050"/>
    <w:lvl w:ilvl="0" w:tplc="815AF67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7606192">
    <w:abstractNumId w:val="0"/>
  </w:num>
  <w:num w:numId="2" w16cid:durableId="153556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7263605">
    <w:abstractNumId w:val="7"/>
  </w:num>
  <w:num w:numId="4" w16cid:durableId="71441023">
    <w:abstractNumId w:val="10"/>
  </w:num>
  <w:num w:numId="5" w16cid:durableId="1499149883">
    <w:abstractNumId w:val="1"/>
  </w:num>
  <w:num w:numId="6" w16cid:durableId="1240871131">
    <w:abstractNumId w:val="4"/>
  </w:num>
  <w:num w:numId="7" w16cid:durableId="430055826">
    <w:abstractNumId w:val="6"/>
  </w:num>
  <w:num w:numId="8" w16cid:durableId="1552770412">
    <w:abstractNumId w:val="8"/>
  </w:num>
  <w:num w:numId="9" w16cid:durableId="523252875">
    <w:abstractNumId w:val="11"/>
  </w:num>
  <w:num w:numId="10" w16cid:durableId="1771195259">
    <w:abstractNumId w:val="2"/>
  </w:num>
  <w:num w:numId="11" w16cid:durableId="1754158236">
    <w:abstractNumId w:val="3"/>
  </w:num>
  <w:num w:numId="12" w16cid:durableId="1744181089">
    <w:abstractNumId w:val="9"/>
  </w:num>
  <w:num w:numId="13" w16cid:durableId="18818035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 w:cryptProviderType="rsaAES" w:cryptAlgorithmClass="hash" w:cryptAlgorithmType="typeAny" w:cryptAlgorithmSid="14" w:cryptSpinCount="100000" w:hash="KPEWtQH6nwCxp+wWOwhaNgrVAgDnrTCqg44Syso58WPDnVWXoQim9q+pppP8OUhlNREiwhCsf95g2DRJDJ7oYw==" w:salt="GtcLjdV9N/BwlkM92zCSSg==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15BC"/>
    <w:rsid w:val="000415BC"/>
    <w:rsid w:val="00047B9A"/>
    <w:rsid w:val="00074239"/>
    <w:rsid w:val="00086B3B"/>
    <w:rsid w:val="0009167C"/>
    <w:rsid w:val="00093D03"/>
    <w:rsid w:val="000A6FB3"/>
    <w:rsid w:val="000B01D9"/>
    <w:rsid w:val="000B6E79"/>
    <w:rsid w:val="000E6ED0"/>
    <w:rsid w:val="000F56B2"/>
    <w:rsid w:val="00115883"/>
    <w:rsid w:val="001239F7"/>
    <w:rsid w:val="001449D0"/>
    <w:rsid w:val="00144B74"/>
    <w:rsid w:val="001541E0"/>
    <w:rsid w:val="00160127"/>
    <w:rsid w:val="00172C55"/>
    <w:rsid w:val="0017605C"/>
    <w:rsid w:val="001A7F9C"/>
    <w:rsid w:val="001C6B14"/>
    <w:rsid w:val="0021503B"/>
    <w:rsid w:val="002304A8"/>
    <w:rsid w:val="0025079E"/>
    <w:rsid w:val="00262E37"/>
    <w:rsid w:val="00263BB0"/>
    <w:rsid w:val="00282A91"/>
    <w:rsid w:val="002A1893"/>
    <w:rsid w:val="002E5252"/>
    <w:rsid w:val="002F18A9"/>
    <w:rsid w:val="00310C8E"/>
    <w:rsid w:val="003437BD"/>
    <w:rsid w:val="00380D22"/>
    <w:rsid w:val="00384E9B"/>
    <w:rsid w:val="003B0A8E"/>
    <w:rsid w:val="003B4C36"/>
    <w:rsid w:val="004233FC"/>
    <w:rsid w:val="004646D0"/>
    <w:rsid w:val="004A2524"/>
    <w:rsid w:val="004B7A2F"/>
    <w:rsid w:val="004F3FC8"/>
    <w:rsid w:val="00504A45"/>
    <w:rsid w:val="0056313B"/>
    <w:rsid w:val="00563FD2"/>
    <w:rsid w:val="00572CD6"/>
    <w:rsid w:val="00582D57"/>
    <w:rsid w:val="005963DD"/>
    <w:rsid w:val="005C0ED6"/>
    <w:rsid w:val="005D5E9D"/>
    <w:rsid w:val="006053D3"/>
    <w:rsid w:val="00617F5A"/>
    <w:rsid w:val="00643117"/>
    <w:rsid w:val="0064711D"/>
    <w:rsid w:val="00683370"/>
    <w:rsid w:val="006B7C23"/>
    <w:rsid w:val="00707428"/>
    <w:rsid w:val="00736923"/>
    <w:rsid w:val="0075607A"/>
    <w:rsid w:val="0077202E"/>
    <w:rsid w:val="00777C64"/>
    <w:rsid w:val="007915D5"/>
    <w:rsid w:val="00796EC0"/>
    <w:rsid w:val="007A4665"/>
    <w:rsid w:val="007D3D9E"/>
    <w:rsid w:val="007E1D1B"/>
    <w:rsid w:val="008055FA"/>
    <w:rsid w:val="00872113"/>
    <w:rsid w:val="008A03CB"/>
    <w:rsid w:val="008C3423"/>
    <w:rsid w:val="008C58C4"/>
    <w:rsid w:val="00907E62"/>
    <w:rsid w:val="00911E7E"/>
    <w:rsid w:val="00931EA2"/>
    <w:rsid w:val="00932D5E"/>
    <w:rsid w:val="00952DD5"/>
    <w:rsid w:val="00980395"/>
    <w:rsid w:val="009B3F4C"/>
    <w:rsid w:val="009D3A6C"/>
    <w:rsid w:val="009D672F"/>
    <w:rsid w:val="009E242B"/>
    <w:rsid w:val="00A24632"/>
    <w:rsid w:val="00A378C3"/>
    <w:rsid w:val="00A86546"/>
    <w:rsid w:val="00AA7898"/>
    <w:rsid w:val="00AB1772"/>
    <w:rsid w:val="00AB54FD"/>
    <w:rsid w:val="00AC0310"/>
    <w:rsid w:val="00AC6D9D"/>
    <w:rsid w:val="00AD57FB"/>
    <w:rsid w:val="00AE30CB"/>
    <w:rsid w:val="00AF205B"/>
    <w:rsid w:val="00AF3428"/>
    <w:rsid w:val="00B04642"/>
    <w:rsid w:val="00B153F1"/>
    <w:rsid w:val="00B443CD"/>
    <w:rsid w:val="00B53FB1"/>
    <w:rsid w:val="00B77703"/>
    <w:rsid w:val="00BA20D6"/>
    <w:rsid w:val="00BB137F"/>
    <w:rsid w:val="00BD0722"/>
    <w:rsid w:val="00BD57EC"/>
    <w:rsid w:val="00C25EA9"/>
    <w:rsid w:val="00C61034"/>
    <w:rsid w:val="00C72563"/>
    <w:rsid w:val="00C833B1"/>
    <w:rsid w:val="00C93BB9"/>
    <w:rsid w:val="00C97A89"/>
    <w:rsid w:val="00CB5830"/>
    <w:rsid w:val="00CD00F4"/>
    <w:rsid w:val="00CF2D78"/>
    <w:rsid w:val="00D25372"/>
    <w:rsid w:val="00D44BCA"/>
    <w:rsid w:val="00D557E7"/>
    <w:rsid w:val="00D600F7"/>
    <w:rsid w:val="00D662C8"/>
    <w:rsid w:val="00D76FE4"/>
    <w:rsid w:val="00D97495"/>
    <w:rsid w:val="00E1223B"/>
    <w:rsid w:val="00E3580C"/>
    <w:rsid w:val="00E37763"/>
    <w:rsid w:val="00E42615"/>
    <w:rsid w:val="00E532D1"/>
    <w:rsid w:val="00E93DF3"/>
    <w:rsid w:val="00EA7F7D"/>
    <w:rsid w:val="00EB6837"/>
    <w:rsid w:val="00EE5EC5"/>
    <w:rsid w:val="00F00802"/>
    <w:rsid w:val="00F00E8B"/>
    <w:rsid w:val="00F02C57"/>
    <w:rsid w:val="00F03463"/>
    <w:rsid w:val="00F17B9E"/>
    <w:rsid w:val="00F267DE"/>
    <w:rsid w:val="00F411B6"/>
    <w:rsid w:val="00F65ACB"/>
    <w:rsid w:val="00F705AC"/>
    <w:rsid w:val="00F779D3"/>
    <w:rsid w:val="00FA1C8D"/>
    <w:rsid w:val="00FA582D"/>
    <w:rsid w:val="00FC172E"/>
    <w:rsid w:val="00FC6B19"/>
    <w:rsid w:val="00FF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1A20A26"/>
  <w15:docId w15:val="{19BDDFF6-B5FA-45FD-8EDB-582F27932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B01D9"/>
    <w:pPr>
      <w:spacing w:after="0" w:line="280" w:lineRule="atLeast"/>
    </w:pPr>
    <w:rPr>
      <w:rFonts w:ascii="Verdana" w:hAnsi="Verdana"/>
      <w:sz w:val="1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0B01D9"/>
    <w:pPr>
      <w:tabs>
        <w:tab w:val="center" w:pos="4536"/>
        <w:tab w:val="right" w:pos="9072"/>
      </w:tabs>
    </w:pPr>
    <w:rPr>
      <w:b/>
    </w:rPr>
  </w:style>
  <w:style w:type="character" w:customStyle="1" w:styleId="KoptekstChar">
    <w:name w:val="Koptekst Char"/>
    <w:basedOn w:val="Standaardalinea-lettertype"/>
    <w:link w:val="Koptekst"/>
    <w:uiPriority w:val="99"/>
    <w:rsid w:val="000B01D9"/>
    <w:rPr>
      <w:rFonts w:ascii="Verdana" w:hAnsi="Verdana"/>
      <w:b/>
      <w:sz w:val="18"/>
      <w:szCs w:val="21"/>
    </w:rPr>
  </w:style>
  <w:style w:type="paragraph" w:styleId="Voettekst">
    <w:name w:val="footer"/>
    <w:basedOn w:val="Standaard"/>
    <w:link w:val="VoettekstChar"/>
    <w:uiPriority w:val="99"/>
    <w:unhideWhenUsed/>
    <w:rsid w:val="00F779D3"/>
    <w:pPr>
      <w:tabs>
        <w:tab w:val="right" w:pos="10205"/>
      </w:tabs>
      <w:jc w:val="both"/>
    </w:pPr>
    <w:rPr>
      <w:color w:val="000000" w:themeColor="text1"/>
    </w:rPr>
  </w:style>
  <w:style w:type="character" w:customStyle="1" w:styleId="VoettekstChar">
    <w:name w:val="Voettekst Char"/>
    <w:basedOn w:val="Standaardalinea-lettertype"/>
    <w:link w:val="Voettekst"/>
    <w:uiPriority w:val="99"/>
    <w:rsid w:val="00F779D3"/>
    <w:rPr>
      <w:rFonts w:ascii="Palatino Linotype" w:hAnsi="Palatino Linotype"/>
      <w:noProof/>
      <w:color w:val="000000" w:themeColor="text1"/>
      <w:sz w:val="18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F443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F443E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FF44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qFormat/>
    <w:rsid w:val="00AF205B"/>
    <w:pPr>
      <w:autoSpaceDE w:val="0"/>
      <w:autoSpaceDN w:val="0"/>
      <w:adjustRightInd w:val="0"/>
      <w:spacing w:line="300" w:lineRule="atLeast"/>
    </w:pPr>
    <w:rPr>
      <w:rFonts w:cs="Arial"/>
      <w:sz w:val="24"/>
      <w:szCs w:val="31"/>
    </w:rPr>
  </w:style>
  <w:style w:type="character" w:customStyle="1" w:styleId="TitelChar">
    <w:name w:val="Titel Char"/>
    <w:basedOn w:val="Standaardalinea-lettertype"/>
    <w:link w:val="Titel"/>
    <w:rsid w:val="00AF205B"/>
    <w:rPr>
      <w:rFonts w:ascii="Palatino Linotype" w:hAnsi="Palatino Linotype" w:cs="Arial"/>
      <w:noProof/>
      <w:sz w:val="24"/>
      <w:szCs w:val="31"/>
    </w:rPr>
  </w:style>
  <w:style w:type="paragraph" w:styleId="Datum">
    <w:name w:val="Date"/>
    <w:basedOn w:val="Standaard"/>
    <w:next w:val="Standaard"/>
    <w:link w:val="DatumChar"/>
    <w:uiPriority w:val="4"/>
    <w:rsid w:val="00B53FB1"/>
    <w:pPr>
      <w:framePr w:hSpace="340" w:wrap="auto" w:vAnchor="page" w:hAnchor="page" w:x="6351" w:y="568"/>
      <w:suppressOverlap/>
    </w:pPr>
    <w:rPr>
      <w:sz w:val="24"/>
      <w:szCs w:val="24"/>
    </w:rPr>
  </w:style>
  <w:style w:type="character" w:customStyle="1" w:styleId="DatumChar">
    <w:name w:val="Datum Char"/>
    <w:basedOn w:val="Standaardalinea-lettertype"/>
    <w:link w:val="Datum"/>
    <w:uiPriority w:val="4"/>
    <w:rsid w:val="001449D0"/>
    <w:rPr>
      <w:sz w:val="24"/>
      <w:szCs w:val="24"/>
    </w:rPr>
  </w:style>
  <w:style w:type="character" w:styleId="Tekstvantijdelijkeaanduiding">
    <w:name w:val="Placeholder Text"/>
    <w:basedOn w:val="Standaardalinea-lettertype"/>
    <w:uiPriority w:val="99"/>
    <w:semiHidden/>
    <w:rsid w:val="001449D0"/>
    <w:rPr>
      <w:color w:val="808080"/>
    </w:rPr>
  </w:style>
  <w:style w:type="paragraph" w:customStyle="1" w:styleId="Opsomming">
    <w:name w:val="Opsomming"/>
    <w:basedOn w:val="Lijstalinea"/>
    <w:qFormat/>
    <w:rsid w:val="001449D0"/>
    <w:pPr>
      <w:numPr>
        <w:numId w:val="1"/>
      </w:numPr>
    </w:pPr>
  </w:style>
  <w:style w:type="paragraph" w:styleId="Lijstalinea">
    <w:name w:val="List Paragraph"/>
    <w:basedOn w:val="Standaard"/>
    <w:uiPriority w:val="34"/>
    <w:rsid w:val="001449D0"/>
    <w:pPr>
      <w:ind w:left="720"/>
      <w:contextualSpacing/>
    </w:pPr>
  </w:style>
  <w:style w:type="paragraph" w:customStyle="1" w:styleId="Tussenkop">
    <w:name w:val="Tussenkop"/>
    <w:basedOn w:val="Opsomming"/>
    <w:next w:val="Standaard"/>
    <w:qFormat/>
    <w:rsid w:val="00AF205B"/>
    <w:pPr>
      <w:numPr>
        <w:ilvl w:val="1"/>
        <w:numId w:val="0"/>
      </w:numPr>
    </w:pPr>
    <w:rPr>
      <w:b/>
    </w:rPr>
  </w:style>
  <w:style w:type="character" w:styleId="Hyperlink">
    <w:name w:val="Hyperlink"/>
    <w:basedOn w:val="Standaardalinea-lettertype"/>
    <w:uiPriority w:val="99"/>
    <w:unhideWhenUsed/>
    <w:rsid w:val="004F3FC8"/>
    <w:rPr>
      <w:color w:val="0563C1" w:themeColor="hyperlink"/>
      <w:u w:val="single"/>
    </w:rPr>
  </w:style>
  <w:style w:type="paragraph" w:styleId="Bijschrift">
    <w:name w:val="caption"/>
    <w:basedOn w:val="Standaard"/>
    <w:next w:val="Standaard"/>
    <w:uiPriority w:val="35"/>
    <w:unhideWhenUsed/>
    <w:rsid w:val="009B3F4C"/>
    <w:pPr>
      <w:spacing w:after="200" w:line="240" w:lineRule="auto"/>
    </w:pPr>
    <w:rPr>
      <w:i/>
      <w:iCs/>
      <w:color w:val="44546A" w:themeColor="text2"/>
      <w:szCs w:val="18"/>
    </w:rPr>
  </w:style>
  <w:style w:type="paragraph" w:customStyle="1" w:styleId="Nummering">
    <w:name w:val="Nummering"/>
    <w:basedOn w:val="Standaard"/>
    <w:qFormat/>
    <w:rsid w:val="00172C55"/>
    <w:pPr>
      <w:numPr>
        <w:ilvl w:val="1"/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00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95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3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5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Konot%20werkmap\Yellow%20Huisstijl\Konot-Brief.dotx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angepast 3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0746612E28F174D9C100E582F93CF98" ma:contentTypeVersion="10" ma:contentTypeDescription="Een nieuw document maken." ma:contentTypeScope="" ma:versionID="0f61b19d625634d1de4f0d3ba8948b09">
  <xsd:schema xmlns:xsd="http://www.w3.org/2001/XMLSchema" xmlns:xs="http://www.w3.org/2001/XMLSchema" xmlns:p="http://schemas.microsoft.com/office/2006/metadata/properties" xmlns:ns2="41f69bd3-0541-429a-9f39-a6559a215753" xmlns:ns3="2ad16df9-274d-4934-88b4-d1a7148c7c41" targetNamespace="http://schemas.microsoft.com/office/2006/metadata/properties" ma:root="true" ma:fieldsID="2e66bf9c6f5c3685b021e035295c5271" ns2:_="" ns3:_="">
    <xsd:import namespace="41f69bd3-0541-429a-9f39-a6559a215753"/>
    <xsd:import namespace="2ad16df9-274d-4934-88b4-d1a7148c7c4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f69bd3-0541-429a-9f39-a6559a2157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d16df9-274d-4934-88b4-d1a7148c7c4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7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1f69bd3-0541-429a-9f39-a6559a215753">
      <UserInfo>
        <DisplayName>Frieda uit het Broek</DisplayName>
        <AccountId>81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CA7A7A9-DE8B-4936-BF81-7A3020B2F6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BC93B5-F86D-4071-A003-247BD99D8AD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23A025-D097-4721-9E4D-62BBF3C1D2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f69bd3-0541-429a-9f39-a6559a215753"/>
    <ds:schemaRef ds:uri="2ad16df9-274d-4934-88b4-d1a7148c7c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FC3418A2-8098-4699-B9BA-BDD91DC27233}">
  <ds:schemaRefs>
    <ds:schemaRef ds:uri="http://schemas.microsoft.com/office/2006/metadata/properties"/>
    <ds:schemaRef ds:uri="http://schemas.microsoft.com/office/infopath/2007/PartnerControls"/>
    <ds:schemaRef ds:uri="41f69bd3-0541-429a-9f39-a6559a21575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Konot-Brief</Template>
  <TotalTime>2</TotalTime>
  <Pages>3</Pages>
  <Words>481</Words>
  <Characters>2650</Characters>
  <Application>Microsoft Office Word</Application>
  <DocSecurity>0</DocSecurity>
  <Lines>22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Jordy</dc:creator>
  <cp:lastModifiedBy>Sharon Vlutters (OOC)</cp:lastModifiedBy>
  <cp:revision>2</cp:revision>
  <cp:lastPrinted>2026-10-05T07:04:00Z</cp:lastPrinted>
  <dcterms:created xsi:type="dcterms:W3CDTF">2026-10-05T12:26:00Z</dcterms:created>
  <dcterms:modified xsi:type="dcterms:W3CDTF">2026-10-05T12:26:00Z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0x010100C0746612E28F174D9C100E582F93CF98</vt:lpwstr>
  </property>
  <property fmtid="{D5CDD505-2E9C-101B-9397-08002B2CF9AE}" pid="3" name="Order">
    <vt:r8>13000</vt:r8>
  </property>
  <property fmtid="{D5CDD505-2E9C-101B-9397-08002B2CF9AE}" pid="4" name="_CopySource">
    <vt:lpwstr>https://konot-my.sharepoint.com/personal/r_lamars_konot_nl/Documents/Logo Konot 2017/Konot-Brief.dotx</vt:lpwstr>
  </property>
  <property fmtid="{D5CDD505-2E9C-101B-9397-08002B2CF9AE}" pid="5" name="_Version">
    <vt:lpwstr>3.0</vt:lpwstr>
  </property>
</Properties>
</file>